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663ED" w14:textId="7123E8A9" w:rsidR="006D57C6" w:rsidRDefault="006D57C6" w:rsidP="00BC79D1">
      <w:pPr>
        <w:spacing w:line="276" w:lineRule="auto"/>
        <w:rPr>
          <w:rFonts w:ascii="Arial" w:hAnsi="Arial" w:cs="Arial"/>
          <w:b/>
          <w:color w:val="0071BC"/>
          <w:sz w:val="72"/>
          <w:szCs w:val="72"/>
        </w:rPr>
      </w:pPr>
    </w:p>
    <w:p w14:paraId="53BBB63C" w14:textId="65C0317B" w:rsidR="007E48EC" w:rsidRPr="00EC09E5" w:rsidRDefault="007E48EC" w:rsidP="00A82912">
      <w:pPr>
        <w:pStyle w:val="Heading1"/>
        <w:rPr>
          <w:sz w:val="24"/>
          <w:szCs w:val="24"/>
        </w:rPr>
      </w:pPr>
      <w:bookmarkStart w:id="0" w:name="_Toc163575989"/>
      <w:r w:rsidRPr="00EC09E5">
        <w:rPr>
          <w:rFonts w:eastAsia="Arial"/>
          <w:sz w:val="24"/>
          <w:szCs w:val="24"/>
        </w:rPr>
        <w:t>Press Release Template</w:t>
      </w:r>
      <w:bookmarkEnd w:id="0"/>
    </w:p>
    <w:p w14:paraId="634B00A6" w14:textId="77777777" w:rsidR="007E48EC" w:rsidRPr="00FF01A8" w:rsidRDefault="007E48EC" w:rsidP="007E48EC">
      <w:pPr>
        <w:rPr>
          <w:rFonts w:ascii="Arial" w:hAnsi="Arial" w:cs="Arial"/>
          <w:b/>
          <w:sz w:val="20"/>
          <w:szCs w:val="20"/>
        </w:rPr>
      </w:pPr>
    </w:p>
    <w:p w14:paraId="4F64CCE0" w14:textId="77777777" w:rsidR="007E48EC" w:rsidRPr="00FF01A8" w:rsidRDefault="007E48EC" w:rsidP="007E48EC">
      <w:pPr>
        <w:rPr>
          <w:rFonts w:ascii="Arial" w:hAnsi="Arial" w:cs="Arial"/>
          <w:bCs/>
          <w:sz w:val="20"/>
          <w:szCs w:val="20"/>
        </w:rPr>
      </w:pPr>
    </w:p>
    <w:p w14:paraId="0D049B1A" w14:textId="35060B11" w:rsidR="008C6722" w:rsidRDefault="008C6722" w:rsidP="008C6722">
      <w:pPr>
        <w:rPr>
          <w:rFonts w:ascii="Arial" w:hAnsi="Arial" w:cs="Arial"/>
          <w:b/>
          <w:bCs/>
          <w:sz w:val="20"/>
          <w:szCs w:val="20"/>
        </w:rPr>
      </w:pPr>
      <w:r w:rsidRPr="008C6722">
        <w:rPr>
          <w:rFonts w:ascii="Arial" w:hAnsi="Arial" w:cs="Arial"/>
          <w:b/>
          <w:bCs/>
          <w:sz w:val="20"/>
          <w:szCs w:val="20"/>
        </w:rPr>
        <w:t xml:space="preserve">[BUSINESS NAME] </w:t>
      </w:r>
      <w:r w:rsidR="00F96E3F">
        <w:rPr>
          <w:rFonts w:ascii="Arial" w:hAnsi="Arial" w:cs="Arial"/>
          <w:b/>
          <w:bCs/>
          <w:sz w:val="20"/>
          <w:szCs w:val="20"/>
        </w:rPr>
        <w:t>AWARDED AS (BRONZE/SILVER/GOLD/PLATINUM) PRIMARY PARTNER</w:t>
      </w:r>
    </w:p>
    <w:p w14:paraId="36107EE5" w14:textId="77777777" w:rsidR="008C6722" w:rsidRPr="008C6722" w:rsidRDefault="008C6722" w:rsidP="008C6722">
      <w:pPr>
        <w:rPr>
          <w:rFonts w:ascii="Arial" w:hAnsi="Arial" w:cs="Arial"/>
          <w:b/>
          <w:sz w:val="20"/>
          <w:szCs w:val="20"/>
        </w:rPr>
      </w:pPr>
    </w:p>
    <w:p w14:paraId="42A28ACE" w14:textId="1A65D5EE" w:rsidR="008C6722" w:rsidRPr="00F96E3F" w:rsidRDefault="008C6722" w:rsidP="008C6722">
      <w:r w:rsidRPr="008C6722">
        <w:rPr>
          <w:rFonts w:ascii="Arial" w:hAnsi="Arial" w:cs="Arial"/>
          <w:bCs/>
          <w:sz w:val="20"/>
          <w:szCs w:val="20"/>
        </w:rPr>
        <w:t>[Business Name] is</w:t>
      </w:r>
      <w:r w:rsidR="00F96E3F" w:rsidRPr="00F96E3F">
        <w:rPr>
          <w:rFonts w:ascii="Arial" w:hAnsi="Arial" w:cs="Arial"/>
          <w:bCs/>
          <w:sz w:val="20"/>
          <w:szCs w:val="20"/>
        </w:rPr>
        <w:t xml:space="preserve"> proud to awarded as a (Broze/Sliver/Gold/Platinum) Primary</w:t>
      </w:r>
      <w:r w:rsidR="00F96E3F">
        <w:rPr>
          <w:rFonts w:ascii="Arial" w:hAnsi="Arial" w:cs="Arial"/>
          <w:bCs/>
          <w:sz w:val="20"/>
          <w:szCs w:val="20"/>
        </w:rPr>
        <w:t xml:space="preserve"> </w:t>
      </w:r>
      <w:r w:rsidR="00F96E3F" w:rsidRPr="00F96E3F">
        <w:rPr>
          <w:rFonts w:ascii="Arial" w:hAnsi="Arial" w:cs="Arial"/>
          <w:bCs/>
          <w:sz w:val="20"/>
          <w:szCs w:val="20"/>
        </w:rPr>
        <w:t>Partner by the Primary Business Partnership and the Centre for Leadership Performance</w:t>
      </w:r>
      <w:r w:rsidR="00F96E3F">
        <w:rPr>
          <w:rFonts w:ascii="Arial" w:hAnsi="Arial" w:cs="Arial"/>
          <w:bCs/>
          <w:sz w:val="20"/>
          <w:szCs w:val="20"/>
        </w:rPr>
        <w:t>!</w:t>
      </w:r>
    </w:p>
    <w:p w14:paraId="40010333" w14:textId="77777777" w:rsidR="008C6722" w:rsidRDefault="008C6722" w:rsidP="008C6722">
      <w:pPr>
        <w:rPr>
          <w:rFonts w:ascii="Arial" w:hAnsi="Arial" w:cs="Arial"/>
          <w:bCs/>
          <w:sz w:val="20"/>
          <w:szCs w:val="20"/>
        </w:rPr>
      </w:pPr>
    </w:p>
    <w:p w14:paraId="04BEDF3C" w14:textId="0B474C14" w:rsidR="008C6722" w:rsidRDefault="008C6722" w:rsidP="008C6722">
      <w:pPr>
        <w:rPr>
          <w:rFonts w:ascii="Arial" w:hAnsi="Arial" w:cs="Arial"/>
          <w:bCs/>
          <w:sz w:val="20"/>
          <w:szCs w:val="20"/>
        </w:rPr>
      </w:pPr>
      <w:r w:rsidRPr="008C6722">
        <w:rPr>
          <w:rFonts w:ascii="Arial" w:hAnsi="Arial" w:cs="Arial"/>
          <w:bCs/>
          <w:sz w:val="20"/>
          <w:szCs w:val="20"/>
        </w:rPr>
        <w:t xml:space="preserve">This collaboration aims to connect businesses with local primary schools in West Cumbria to support career-related learning and inspire young </w:t>
      </w:r>
      <w:r>
        <w:rPr>
          <w:rFonts w:ascii="Arial" w:hAnsi="Arial" w:cs="Arial"/>
          <w:bCs/>
          <w:sz w:val="20"/>
          <w:szCs w:val="20"/>
        </w:rPr>
        <w:t>minds.</w:t>
      </w:r>
    </w:p>
    <w:p w14:paraId="38D5CDBC" w14:textId="77777777" w:rsidR="008C6722" w:rsidRPr="008C6722" w:rsidRDefault="008C6722" w:rsidP="008C6722">
      <w:pPr>
        <w:rPr>
          <w:rFonts w:ascii="Arial" w:hAnsi="Arial" w:cs="Arial"/>
          <w:bCs/>
          <w:sz w:val="20"/>
          <w:szCs w:val="20"/>
        </w:rPr>
      </w:pPr>
    </w:p>
    <w:p w14:paraId="2986A969" w14:textId="5AD7D93F" w:rsidR="008C6722" w:rsidRDefault="008C6722" w:rsidP="008C6722">
      <w:pPr>
        <w:rPr>
          <w:rFonts w:ascii="Arial" w:hAnsi="Arial" w:cs="Arial"/>
          <w:bCs/>
          <w:sz w:val="20"/>
          <w:szCs w:val="20"/>
        </w:rPr>
      </w:pPr>
      <w:r w:rsidRPr="008C6722">
        <w:rPr>
          <w:rFonts w:ascii="Arial" w:hAnsi="Arial" w:cs="Arial"/>
          <w:bCs/>
          <w:sz w:val="20"/>
          <w:szCs w:val="20"/>
        </w:rPr>
        <w:t xml:space="preserve">Through this partnership, [Business Name] </w:t>
      </w:r>
      <w:r w:rsidR="00DF1D62">
        <w:rPr>
          <w:rFonts w:ascii="Arial" w:hAnsi="Arial" w:cs="Arial"/>
          <w:bCs/>
          <w:sz w:val="20"/>
          <w:szCs w:val="20"/>
        </w:rPr>
        <w:t>we</w:t>
      </w:r>
      <w:r w:rsidR="00DF1D62" w:rsidRPr="008C6722">
        <w:rPr>
          <w:rFonts w:ascii="Arial" w:hAnsi="Arial" w:cs="Arial"/>
          <w:bCs/>
          <w:sz w:val="20"/>
          <w:szCs w:val="20"/>
        </w:rPr>
        <w:t xml:space="preserve"> </w:t>
      </w:r>
      <w:r w:rsidRPr="008C6722">
        <w:rPr>
          <w:rFonts w:ascii="Arial" w:hAnsi="Arial" w:cs="Arial"/>
          <w:bCs/>
          <w:sz w:val="20"/>
          <w:szCs w:val="20"/>
        </w:rPr>
        <w:t>engage in various activities such as [list key involvement, e.g., career talks, workshops, workplace visits</w:t>
      </w:r>
      <w:r w:rsidR="00F96E3F">
        <w:rPr>
          <w:rFonts w:ascii="Arial" w:hAnsi="Arial" w:cs="Arial"/>
          <w:bCs/>
          <w:sz w:val="20"/>
          <w:szCs w:val="20"/>
        </w:rPr>
        <w:t>, Bright Stars</w:t>
      </w:r>
      <w:r w:rsidRPr="008C6722">
        <w:rPr>
          <w:rFonts w:ascii="Arial" w:hAnsi="Arial" w:cs="Arial"/>
          <w:bCs/>
          <w:sz w:val="20"/>
          <w:szCs w:val="20"/>
        </w:rPr>
        <w:t>], providing valuable insights into [industry/career field].</w:t>
      </w:r>
    </w:p>
    <w:p w14:paraId="74A4F49C" w14:textId="77777777" w:rsidR="008C6722" w:rsidRPr="008C6722" w:rsidRDefault="008C6722" w:rsidP="008C6722">
      <w:pPr>
        <w:rPr>
          <w:rFonts w:ascii="Arial" w:hAnsi="Arial" w:cs="Arial"/>
          <w:bCs/>
          <w:sz w:val="20"/>
          <w:szCs w:val="20"/>
        </w:rPr>
      </w:pPr>
    </w:p>
    <w:p w14:paraId="2E1DE5DB" w14:textId="4A90F438" w:rsidR="008C6722" w:rsidRDefault="008C6722" w:rsidP="008C6722">
      <w:pPr>
        <w:rPr>
          <w:rFonts w:ascii="Arial" w:hAnsi="Arial" w:cs="Arial"/>
          <w:bCs/>
          <w:sz w:val="20"/>
          <w:szCs w:val="20"/>
        </w:rPr>
      </w:pPr>
      <w:r w:rsidRPr="008C6722">
        <w:rPr>
          <w:rFonts w:ascii="Arial" w:hAnsi="Arial" w:cs="Arial"/>
          <w:bCs/>
          <w:sz w:val="20"/>
          <w:szCs w:val="20"/>
        </w:rPr>
        <w:t xml:space="preserve">[Quote from Business Representative, e.g., “We are thrilled to be </w:t>
      </w:r>
      <w:r w:rsidR="00C308BF">
        <w:rPr>
          <w:rFonts w:ascii="Arial" w:hAnsi="Arial" w:cs="Arial"/>
          <w:bCs/>
          <w:sz w:val="20"/>
          <w:szCs w:val="20"/>
        </w:rPr>
        <w:t xml:space="preserve">a </w:t>
      </w:r>
      <w:r w:rsidRPr="008C6722">
        <w:rPr>
          <w:rFonts w:ascii="Arial" w:hAnsi="Arial" w:cs="Arial"/>
          <w:bCs/>
          <w:sz w:val="20"/>
          <w:szCs w:val="20"/>
        </w:rPr>
        <w:t>Primary Partners, which allows us to give back to the community and inspire the next generation,” said [Name], [Position] at [Business Name].</w:t>
      </w:r>
    </w:p>
    <w:p w14:paraId="449AF629" w14:textId="77777777" w:rsidR="008C6722" w:rsidRDefault="008C6722" w:rsidP="008C6722">
      <w:pPr>
        <w:rPr>
          <w:rFonts w:ascii="Arial" w:hAnsi="Arial" w:cs="Arial"/>
          <w:bCs/>
          <w:sz w:val="20"/>
          <w:szCs w:val="20"/>
        </w:rPr>
      </w:pPr>
    </w:p>
    <w:p w14:paraId="3312AC44" w14:textId="00D13BFE" w:rsidR="00F96E3F" w:rsidRPr="00F96E3F" w:rsidRDefault="00F96E3F" w:rsidP="008C6722">
      <w:pPr>
        <w:rPr>
          <w:rFonts w:ascii="Arial" w:hAnsi="Arial" w:cs="Arial"/>
          <w:b/>
          <w:sz w:val="20"/>
          <w:szCs w:val="20"/>
        </w:rPr>
      </w:pPr>
      <w:r w:rsidRPr="00F96E3F">
        <w:rPr>
          <w:rFonts w:ascii="Arial" w:hAnsi="Arial" w:cs="Arial"/>
          <w:b/>
          <w:sz w:val="20"/>
          <w:szCs w:val="20"/>
        </w:rPr>
        <w:t xml:space="preserve">About The Primary Business Partnership </w:t>
      </w:r>
    </w:p>
    <w:p w14:paraId="4C07CBB0" w14:textId="35F5D48C" w:rsidR="008C6722" w:rsidRDefault="008C6722" w:rsidP="008C6722">
      <w:pPr>
        <w:rPr>
          <w:rFonts w:ascii="Arial" w:hAnsi="Arial" w:cs="Arial"/>
          <w:bCs/>
          <w:sz w:val="20"/>
          <w:szCs w:val="20"/>
        </w:rPr>
      </w:pPr>
      <w:r w:rsidRPr="008C6722">
        <w:rPr>
          <w:rFonts w:ascii="Arial" w:hAnsi="Arial" w:cs="Arial"/>
          <w:bCs/>
          <w:sz w:val="20"/>
          <w:szCs w:val="20"/>
        </w:rPr>
        <w:t xml:space="preserve">The Primary Business Partnership delivers a free matchmaking and signposting service for primary schools and businesses across West Cumbria, enabling them to work together more easily. </w:t>
      </w:r>
    </w:p>
    <w:p w14:paraId="01E18EAE" w14:textId="77777777" w:rsidR="00C308BF" w:rsidRDefault="00C308BF" w:rsidP="008C6722">
      <w:pPr>
        <w:rPr>
          <w:rFonts w:ascii="Arial" w:hAnsi="Arial" w:cs="Arial"/>
          <w:bCs/>
          <w:sz w:val="20"/>
          <w:szCs w:val="20"/>
        </w:rPr>
      </w:pPr>
    </w:p>
    <w:p w14:paraId="29232D40" w14:textId="4112275F" w:rsidR="00F96E3F" w:rsidRPr="00F96E3F" w:rsidRDefault="00F96E3F" w:rsidP="008C6722">
      <w:pPr>
        <w:rPr>
          <w:rFonts w:ascii="Arial" w:hAnsi="Arial" w:cs="Arial"/>
          <w:b/>
          <w:sz w:val="20"/>
          <w:szCs w:val="20"/>
        </w:rPr>
      </w:pPr>
      <w:r w:rsidRPr="00F96E3F">
        <w:rPr>
          <w:rFonts w:ascii="Arial" w:hAnsi="Arial" w:cs="Arial"/>
          <w:b/>
          <w:sz w:val="20"/>
          <w:szCs w:val="20"/>
        </w:rPr>
        <w:t>About The Centre for Leadership Performance</w:t>
      </w:r>
    </w:p>
    <w:p w14:paraId="56E59CE6" w14:textId="14829109" w:rsidR="00F96E3F" w:rsidRPr="00F96E3F" w:rsidRDefault="00F96E3F" w:rsidP="00F96E3F">
      <w:pPr>
        <w:rPr>
          <w:rFonts w:ascii="Arial" w:hAnsi="Arial" w:cs="Arial"/>
          <w:bCs/>
          <w:sz w:val="20"/>
          <w:szCs w:val="20"/>
        </w:rPr>
      </w:pPr>
      <w:r w:rsidRPr="00F96E3F">
        <w:rPr>
          <w:rFonts w:ascii="Arial" w:hAnsi="Arial" w:cs="Arial"/>
          <w:bCs/>
          <w:sz w:val="20"/>
          <w:szCs w:val="20"/>
        </w:rPr>
        <w:t>The Centre for Leadership Performance is a not-for-profit organisation. Their mission is to: ‘Develop Cumbria’s Leaders for Today and Tomorrow‘. They collaborate with educators, businesses and young people to co-create, develop and deliver programmes that nurture aspirations, ignite ambitions and enhance leadership capability from Primary School to Retirement, building an inclusive lifelong leadership journey.</w:t>
      </w:r>
    </w:p>
    <w:p w14:paraId="2B19C2EA" w14:textId="77777777" w:rsidR="00C308BF" w:rsidRDefault="00C308BF" w:rsidP="008C6722">
      <w:pPr>
        <w:rPr>
          <w:rFonts w:ascii="Arial" w:hAnsi="Arial" w:cs="Arial"/>
          <w:bCs/>
          <w:sz w:val="20"/>
          <w:szCs w:val="20"/>
        </w:rPr>
      </w:pPr>
    </w:p>
    <w:p w14:paraId="11C76D13" w14:textId="77777777" w:rsidR="008C6722" w:rsidRPr="008C6722" w:rsidRDefault="008C6722" w:rsidP="008C6722">
      <w:pPr>
        <w:rPr>
          <w:rFonts w:ascii="Arial" w:hAnsi="Arial" w:cs="Arial"/>
          <w:bCs/>
          <w:sz w:val="20"/>
          <w:szCs w:val="20"/>
        </w:rPr>
      </w:pPr>
    </w:p>
    <w:p w14:paraId="2327E22A" w14:textId="732019AA" w:rsidR="007E48EC" w:rsidRPr="00FF01A8" w:rsidRDefault="008C6722" w:rsidP="007E7492">
      <w:pPr>
        <w:rPr>
          <w:rFonts w:ascii="Arial" w:hAnsi="Arial" w:cs="Arial"/>
          <w:b/>
          <w:sz w:val="20"/>
          <w:szCs w:val="20"/>
        </w:rPr>
      </w:pPr>
      <w:r w:rsidRPr="008C6722">
        <w:rPr>
          <w:rFonts w:ascii="Arial" w:hAnsi="Arial" w:cs="Arial"/>
          <w:bCs/>
          <w:sz w:val="20"/>
          <w:szCs w:val="20"/>
        </w:rPr>
        <w:t>ENDS</w:t>
      </w:r>
    </w:p>
    <w:p w14:paraId="51520CA3" w14:textId="77777777" w:rsidR="007E48EC" w:rsidRPr="00FF01A8" w:rsidRDefault="007E48EC" w:rsidP="00B43FBD">
      <w:pPr>
        <w:rPr>
          <w:rFonts w:ascii="Arial" w:hAnsi="Arial" w:cs="Arial"/>
          <w:b/>
          <w:sz w:val="20"/>
          <w:szCs w:val="20"/>
        </w:rPr>
      </w:pPr>
    </w:p>
    <w:sectPr w:rsidR="007E48EC" w:rsidRPr="00FF01A8" w:rsidSect="008C0B56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40" w:right="1440" w:bottom="1440" w:left="1440" w:header="301" w:footer="3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69C66" w14:textId="77777777" w:rsidR="00A459F4" w:rsidRDefault="00A459F4" w:rsidP="00A318CD">
      <w:r>
        <w:separator/>
      </w:r>
    </w:p>
  </w:endnote>
  <w:endnote w:type="continuationSeparator" w:id="0">
    <w:p w14:paraId="7F347520" w14:textId="77777777" w:rsidR="00A459F4" w:rsidRDefault="00A459F4" w:rsidP="00A318CD">
      <w:r>
        <w:continuationSeparator/>
      </w:r>
    </w:p>
  </w:endnote>
  <w:endnote w:type="continuationNotice" w:id="1">
    <w:p w14:paraId="7A9B2FA8" w14:textId="77777777" w:rsidR="00A459F4" w:rsidRDefault="00A459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80792" w14:textId="77777777" w:rsidR="008E1A2C" w:rsidRDefault="008E1A2C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2F7432C7" w14:textId="5F133BB3" w:rsidR="008E1A2C" w:rsidRDefault="00696E59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  <w:hyperlink r:id="rId1" w:history="1">
      <w:r w:rsidRPr="001A6037">
        <w:rPr>
          <w:rStyle w:val="Hyperlink"/>
          <w:rFonts w:ascii="Arial" w:hAnsi="Arial" w:cs="Arial"/>
          <w:b/>
          <w:bCs/>
          <w:noProof/>
        </w:rPr>
        <w:t>WWW.PRIMARYBUSINESSPARTNERSHIP.ORG.UK</w:t>
      </w:r>
    </w:hyperlink>
  </w:p>
  <w:p w14:paraId="79ABA274" w14:textId="77777777" w:rsidR="006C2353" w:rsidRDefault="006C2353" w:rsidP="008E1A2C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17CCD623" w14:textId="25CBBC9B" w:rsidR="008E1A2C" w:rsidRDefault="00FE284E" w:rsidP="00FE284E">
    <w:pPr>
      <w:pStyle w:val="Footer"/>
      <w:jc w:val="center"/>
      <w:rPr>
        <w:rFonts w:ascii="Arial" w:hAnsi="Arial" w:cs="Arial"/>
        <w:sz w:val="10"/>
        <w:szCs w:val="10"/>
      </w:rPr>
    </w:pPr>
    <w:r>
      <w:rPr>
        <w:noProof/>
      </w:rPr>
      <w:drawing>
        <wp:inline distT="0" distB="0" distL="0" distR="0" wp14:anchorId="140F44CD" wp14:editId="207364A8">
          <wp:extent cx="1738859" cy="189693"/>
          <wp:effectExtent l="0" t="0" r="1270" b="1270"/>
          <wp:docPr id="3" name="Picture 3" descr="A red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ue logo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069" cy="213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AB8AB" w14:textId="77777777" w:rsidR="006C2353" w:rsidRPr="00BC42A8" w:rsidRDefault="006C2353" w:rsidP="00FE284E">
    <w:pPr>
      <w:pStyle w:val="Footer"/>
      <w:jc w:val="center"/>
      <w:rPr>
        <w:rFonts w:ascii="Arial" w:hAnsi="Arial" w:cs="Arial"/>
        <w:sz w:val="10"/>
        <w:szCs w:val="10"/>
      </w:rPr>
    </w:pPr>
  </w:p>
  <w:p w14:paraId="283FA806" w14:textId="60A53C64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Email:</w:t>
    </w:r>
    <w:r>
      <w:rPr>
        <w:rFonts w:ascii="Arial" w:hAnsi="Arial" w:cs="Arial"/>
        <w:sz w:val="18"/>
        <w:szCs w:val="18"/>
      </w:rPr>
      <w:t xml:space="preserve"> </w:t>
    </w:r>
    <w:hyperlink r:id="rId3" w:history="1">
      <w:r w:rsidR="00164313" w:rsidRPr="001A6037">
        <w:rPr>
          <w:rStyle w:val="Hyperlink"/>
          <w:rFonts w:ascii="Arial" w:hAnsi="Arial" w:cs="Arial"/>
          <w:sz w:val="18"/>
          <w:szCs w:val="18"/>
        </w:rPr>
        <w:t>info@pbp.org.uk</w:t>
      </w:r>
    </w:hyperlink>
    <w:r w:rsidR="00164313">
      <w:rPr>
        <w:rStyle w:val="Hyperlink"/>
        <w:rFonts w:ascii="Arial" w:hAnsi="Arial" w:cs="Arial"/>
        <w:sz w:val="18"/>
        <w:szCs w:val="18"/>
      </w:rPr>
      <w:t xml:space="preserve"> </w:t>
    </w:r>
    <w:r w:rsidR="00164313">
      <w:rPr>
        <w:rFonts w:ascii="Arial" w:hAnsi="Arial" w:cs="Arial"/>
        <w:sz w:val="18"/>
        <w:szCs w:val="18"/>
      </w:rPr>
      <w:t xml:space="preserve"> </w:t>
    </w:r>
    <w:hyperlink r:id="rId4" w:history="1">
      <w:r w:rsidR="00164313" w:rsidRPr="00845FF2">
        <w:rPr>
          <w:rStyle w:val="Hyperlink"/>
          <w:rFonts w:ascii="Arial" w:hAnsi="Arial" w:cs="Arial"/>
          <w:sz w:val="18"/>
          <w:szCs w:val="18"/>
        </w:rPr>
        <w:t>info@cforlp.org.uk</w:t>
      </w:r>
    </w:hyperlink>
  </w:p>
  <w:p w14:paraId="2D1DC792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Tel: 01900 824 822</w:t>
    </w:r>
  </w:p>
  <w:p w14:paraId="6A7DFA43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___________________________</w:t>
    </w:r>
  </w:p>
  <w:p w14:paraId="7DF6CE74" w14:textId="77777777" w:rsidR="008E1A2C" w:rsidRPr="00BC42A8" w:rsidRDefault="008E1A2C" w:rsidP="008E1A2C">
    <w:pPr>
      <w:pStyle w:val="Footer"/>
      <w:jc w:val="center"/>
      <w:rPr>
        <w:rFonts w:ascii="Arial" w:hAnsi="Arial" w:cs="Arial"/>
        <w:sz w:val="15"/>
        <w:szCs w:val="15"/>
      </w:rPr>
    </w:pPr>
  </w:p>
  <w:p w14:paraId="0DF6927E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Centre for Leadership Performance is a limited company pursuant to the laws of England &amp; Wales</w:t>
    </w:r>
  </w:p>
  <w:p w14:paraId="475E9369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Company Number: 07621600</w:t>
    </w:r>
  </w:p>
  <w:p w14:paraId="124A005C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Registered Office: Unit 8 &amp; 9  |  Europe Way  |  Cockermouth  |  Cumbria  |  CA13 0QT</w:t>
    </w:r>
  </w:p>
  <w:p w14:paraId="3BFC7B66" w14:textId="77777777" w:rsidR="00F10856" w:rsidRPr="00214814" w:rsidRDefault="00F10856" w:rsidP="00F10856">
    <w:pPr>
      <w:pStyle w:val="Footer"/>
      <w:jc w:val="center"/>
      <w:rPr>
        <w:rFonts w:ascii="Arial" w:hAnsi="Arial" w:cs="Arial"/>
        <w:sz w:val="15"/>
        <w:szCs w:val="15"/>
      </w:rPr>
    </w:pPr>
    <w:r w:rsidRPr="00214814">
      <w:rPr>
        <w:rFonts w:ascii="Arial" w:hAnsi="Arial" w:cs="Arial"/>
        <w:sz w:val="15"/>
        <w:szCs w:val="15"/>
      </w:rPr>
      <w:t>VAT registration number: 115 4942 22</w:t>
    </w:r>
  </w:p>
  <w:p w14:paraId="6016D7D0" w14:textId="77777777" w:rsidR="00F10856" w:rsidRDefault="00F10856" w:rsidP="00F10856">
    <w:pPr>
      <w:pStyle w:val="Footer"/>
    </w:pPr>
  </w:p>
  <w:p w14:paraId="726AC409" w14:textId="77777777" w:rsidR="00371680" w:rsidRPr="00214814" w:rsidRDefault="00371680" w:rsidP="008E1A2C">
    <w:pPr>
      <w:pStyle w:val="Footer"/>
      <w:rPr>
        <w:rFonts w:ascii="Arial" w:hAnsi="Arial" w:cs="Arial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FCDD" w14:textId="77777777" w:rsidR="008E1A2C" w:rsidRDefault="008E1A2C" w:rsidP="003744B5">
    <w:pPr>
      <w:pStyle w:val="Footer"/>
      <w:jc w:val="center"/>
      <w:rPr>
        <w:rFonts w:ascii="Arial" w:hAnsi="Arial" w:cs="Arial"/>
        <w:b/>
        <w:bCs/>
        <w:noProof/>
        <w:color w:val="002060"/>
      </w:rPr>
    </w:pPr>
  </w:p>
  <w:p w14:paraId="1A6FB2D2" w14:textId="3EC74474" w:rsidR="003744B5" w:rsidRPr="00BC42A8" w:rsidRDefault="00BC42A8" w:rsidP="003744B5">
    <w:pPr>
      <w:pStyle w:val="Footer"/>
      <w:jc w:val="center"/>
      <w:rPr>
        <w:rFonts w:ascii="Arial" w:hAnsi="Arial" w:cs="Arial"/>
        <w:b/>
        <w:bCs/>
        <w:color w:val="002060"/>
      </w:rPr>
    </w:pPr>
    <w:r w:rsidRPr="00BC42A8">
      <w:rPr>
        <w:rFonts w:ascii="Arial" w:hAnsi="Arial" w:cs="Arial"/>
        <w:b/>
        <w:bCs/>
        <w:noProof/>
        <w:color w:val="002060"/>
      </w:rPr>
      <w:t>WWW.PRIMARYBUSINESSPARTNERSHIP.ORG.UK</w:t>
    </w:r>
  </w:p>
  <w:p w14:paraId="4A2BF1F0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0"/>
        <w:szCs w:val="10"/>
      </w:rPr>
    </w:pPr>
  </w:p>
  <w:p w14:paraId="12ED6140" w14:textId="1CFAF5B3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Email:</w:t>
    </w:r>
    <w:r w:rsidR="00DC4191">
      <w:rPr>
        <w:rFonts w:ascii="Arial" w:hAnsi="Arial" w:cs="Arial"/>
        <w:sz w:val="18"/>
        <w:szCs w:val="18"/>
      </w:rPr>
      <w:t xml:space="preserve"> </w:t>
    </w:r>
    <w:r w:rsidR="00DC4191" w:rsidRPr="00DC4191">
      <w:rPr>
        <w:rStyle w:val="Hyperlink"/>
        <w:rFonts w:ascii="Arial" w:hAnsi="Arial" w:cs="Arial"/>
        <w:sz w:val="18"/>
        <w:szCs w:val="18"/>
      </w:rPr>
      <w:t>info@pbp.org.uk</w:t>
    </w:r>
  </w:p>
  <w:p w14:paraId="37B89EA8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Tel: 01900 824 822</w:t>
    </w:r>
  </w:p>
  <w:p w14:paraId="40AB54AB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8"/>
        <w:szCs w:val="18"/>
      </w:rPr>
    </w:pPr>
    <w:r w:rsidRPr="00BC42A8">
      <w:rPr>
        <w:rFonts w:ascii="Arial" w:hAnsi="Arial" w:cs="Arial"/>
        <w:sz w:val="18"/>
        <w:szCs w:val="18"/>
      </w:rPr>
      <w:t>___________________________</w:t>
    </w:r>
  </w:p>
  <w:p w14:paraId="07DC0276" w14:textId="77777777" w:rsidR="003744B5" w:rsidRPr="00BC42A8" w:rsidRDefault="003744B5" w:rsidP="003744B5">
    <w:pPr>
      <w:pStyle w:val="Footer"/>
      <w:jc w:val="center"/>
      <w:rPr>
        <w:rFonts w:ascii="Arial" w:hAnsi="Arial" w:cs="Arial"/>
        <w:sz w:val="15"/>
        <w:szCs w:val="15"/>
      </w:rPr>
    </w:pPr>
  </w:p>
  <w:p w14:paraId="3DB26835" w14:textId="1BDE2F85" w:rsidR="003744B5" w:rsidRPr="008E1A2C" w:rsidRDefault="00585811" w:rsidP="008E1A2C">
    <w:pPr>
      <w:pStyle w:val="Footer"/>
      <w:jc w:val="center"/>
      <w:rPr>
        <w:rFonts w:ascii="Arial" w:hAnsi="Arial" w:cs="Arial"/>
        <w:sz w:val="15"/>
        <w:szCs w:val="15"/>
      </w:rPr>
    </w:pPr>
    <w:r w:rsidRPr="00BC42A8">
      <w:rPr>
        <w:rFonts w:ascii="Arial" w:hAnsi="Arial" w:cs="Arial"/>
        <w:sz w:val="15"/>
        <w:szCs w:val="15"/>
      </w:rPr>
      <w:t>1</w:t>
    </w:r>
    <w:r w:rsidRPr="00BC42A8">
      <w:rPr>
        <w:rFonts w:ascii="Arial" w:hAnsi="Arial" w:cs="Arial"/>
        <w:sz w:val="15"/>
        <w:szCs w:val="15"/>
        <w:vertAlign w:val="superscript"/>
      </w:rPr>
      <w:t>st</w:t>
    </w:r>
    <w:r w:rsidRPr="00BC42A8">
      <w:rPr>
        <w:rFonts w:ascii="Arial" w:hAnsi="Arial" w:cs="Arial"/>
        <w:sz w:val="15"/>
        <w:szCs w:val="15"/>
      </w:rPr>
      <w:t xml:space="preserve"> Floor | Town Hall  |  Market Street  |  Cockermouth  |  Cumbria  |  CA13 9NP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7A75" w14:textId="77777777" w:rsidR="00A459F4" w:rsidRDefault="00A459F4" w:rsidP="00A318CD">
      <w:r>
        <w:separator/>
      </w:r>
    </w:p>
  </w:footnote>
  <w:footnote w:type="continuationSeparator" w:id="0">
    <w:p w14:paraId="17FDA2BE" w14:textId="77777777" w:rsidR="00A459F4" w:rsidRDefault="00A459F4" w:rsidP="00A318CD">
      <w:r>
        <w:continuationSeparator/>
      </w:r>
    </w:p>
  </w:footnote>
  <w:footnote w:type="continuationNotice" w:id="1">
    <w:p w14:paraId="0B4403B3" w14:textId="77777777" w:rsidR="00A459F4" w:rsidRDefault="00A459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6D11" w14:textId="6F73FBD3" w:rsidR="00A318CD" w:rsidRDefault="008E1A2C" w:rsidP="00751781">
    <w:pPr>
      <w:pStyle w:val="Header"/>
      <w:jc w:val="center"/>
    </w:pPr>
    <w:r>
      <w:rPr>
        <w:noProof/>
      </w:rPr>
      <w:drawing>
        <wp:inline distT="0" distB="0" distL="0" distR="0" wp14:anchorId="762D5EF6" wp14:editId="46154202">
          <wp:extent cx="1575581" cy="624374"/>
          <wp:effectExtent l="0" t="0" r="5715" b="4445"/>
          <wp:docPr id="190383670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836702" name="Picture 190383670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24" b="21169"/>
                  <a:stretch/>
                </pic:blipFill>
                <pic:spPr bwMode="auto">
                  <a:xfrm>
                    <a:off x="0" y="0"/>
                    <a:ext cx="1596135" cy="632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C2353">
      <w:rPr>
        <w:noProof/>
      </w:rPr>
      <w:drawing>
        <wp:inline distT="0" distB="0" distL="0" distR="0" wp14:anchorId="4F90B61A" wp14:editId="25F70CF5">
          <wp:extent cx="1434025" cy="534361"/>
          <wp:effectExtent l="0" t="0" r="0" b="0"/>
          <wp:docPr id="1" name="Picture 1" descr="A red and blu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sign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611" cy="547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4759EB" w14:textId="77777777" w:rsidR="009742AC" w:rsidRDefault="009742AC" w:rsidP="0075178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DB1B5" w14:textId="0D243228" w:rsidR="009A273B" w:rsidRDefault="009A273B" w:rsidP="009A273B">
    <w:pPr>
      <w:pStyle w:val="Header"/>
      <w:jc w:val="center"/>
    </w:pPr>
  </w:p>
  <w:p w14:paraId="0028B0CC" w14:textId="0D84358F" w:rsidR="009A273B" w:rsidRDefault="00D9105F" w:rsidP="009C34BD">
    <w:pPr>
      <w:pStyle w:val="Header"/>
      <w:jc w:val="center"/>
    </w:pPr>
    <w:r>
      <w:rPr>
        <w:noProof/>
      </w:rPr>
      <w:drawing>
        <wp:inline distT="0" distB="0" distL="0" distR="0" wp14:anchorId="18EF5812" wp14:editId="38541A5D">
          <wp:extent cx="5730875" cy="805815"/>
          <wp:effectExtent l="0" t="0" r="3175" b="0"/>
          <wp:docPr id="7294623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D026EB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809754380" o:spid="_x0000_i1025" type="#_x0000_t75" style="width:401pt;height:401pt;visibility:visible;mso-wrap-style:square">
            <v:imagedata r:id="rId1" o:title=""/>
          </v:shape>
        </w:pict>
      </mc:Choice>
      <mc:Fallback>
        <w:drawing>
          <wp:inline distT="0" distB="0" distL="0" distR="0" wp14:anchorId="1D736D71" wp14:editId="1D736D72">
            <wp:extent cx="5092700" cy="5092700"/>
            <wp:effectExtent l="0" t="0" r="0" b="0"/>
            <wp:docPr id="809754380" name="Picture 809754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50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BD7F682" id="Picture 2030668190" o:spid="_x0000_i1025" type="#_x0000_t75" alt="A picture containing text, clipart&#10;&#10;Description automatically generated" style="width:53pt;height:53pt;visibility:visible;mso-wrap-style:square">
            <v:imagedata r:id="rId3" o:title="A picture containing text, clipart&#10;&#10;Description automatically generated"/>
          </v:shape>
        </w:pict>
      </mc:Choice>
      <mc:Fallback>
        <w:drawing>
          <wp:inline distT="0" distB="0" distL="0" distR="0" wp14:anchorId="1D736D73" wp14:editId="1D736D74">
            <wp:extent cx="673100" cy="673100"/>
            <wp:effectExtent l="0" t="0" r="0" b="0"/>
            <wp:docPr id="2030668190" name="Picture 2030668190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A27CA4"/>
    <w:multiLevelType w:val="hybridMultilevel"/>
    <w:tmpl w:val="CAF8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754E"/>
    <w:multiLevelType w:val="hybridMultilevel"/>
    <w:tmpl w:val="01DC9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14730"/>
    <w:multiLevelType w:val="hybridMultilevel"/>
    <w:tmpl w:val="0D2C9AF2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63ED3"/>
    <w:multiLevelType w:val="hybridMultilevel"/>
    <w:tmpl w:val="3E580426"/>
    <w:lvl w:ilvl="0" w:tplc="74FA3D82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FFFFFFFF">
      <w:start w:val="3"/>
      <w:numFmt w:val="bullet"/>
      <w:lvlText w:val="-"/>
      <w:lvlJc w:val="left"/>
      <w:pPr>
        <w:ind w:left="2858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33B0122A"/>
    <w:multiLevelType w:val="hybridMultilevel"/>
    <w:tmpl w:val="CF104170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E787E"/>
    <w:multiLevelType w:val="multilevel"/>
    <w:tmpl w:val="86E21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62951"/>
    <w:multiLevelType w:val="hybridMultilevel"/>
    <w:tmpl w:val="78887FA0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A3230"/>
    <w:multiLevelType w:val="hybridMultilevel"/>
    <w:tmpl w:val="47E6D31A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C51A5"/>
    <w:multiLevelType w:val="hybridMultilevel"/>
    <w:tmpl w:val="01149AAC"/>
    <w:lvl w:ilvl="0" w:tplc="74FA3D82">
      <w:start w:val="1"/>
      <w:numFmt w:val="bullet"/>
      <w:lvlText w:val=""/>
      <w:lvlPicBulletId w:val="0"/>
      <w:lvlJc w:val="left"/>
      <w:pPr>
        <w:ind w:left="22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26FBA"/>
    <w:multiLevelType w:val="hybridMultilevel"/>
    <w:tmpl w:val="14D23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50F61"/>
    <w:multiLevelType w:val="hybridMultilevel"/>
    <w:tmpl w:val="8104E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E2C5A"/>
    <w:multiLevelType w:val="hybridMultilevel"/>
    <w:tmpl w:val="510A85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3D2B15"/>
    <w:multiLevelType w:val="hybridMultilevel"/>
    <w:tmpl w:val="FD22951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A439E"/>
    <w:multiLevelType w:val="multilevel"/>
    <w:tmpl w:val="9C423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94C38EE"/>
    <w:multiLevelType w:val="hybridMultilevel"/>
    <w:tmpl w:val="BE52D138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D7448"/>
    <w:multiLevelType w:val="hybridMultilevel"/>
    <w:tmpl w:val="730873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F0272"/>
    <w:multiLevelType w:val="hybridMultilevel"/>
    <w:tmpl w:val="156C347A"/>
    <w:lvl w:ilvl="0" w:tplc="DEB8EF32">
      <w:start w:val="9"/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D63BD"/>
    <w:multiLevelType w:val="multilevel"/>
    <w:tmpl w:val="17FA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E32A9"/>
    <w:multiLevelType w:val="hybridMultilevel"/>
    <w:tmpl w:val="3534902E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84F12"/>
    <w:multiLevelType w:val="hybridMultilevel"/>
    <w:tmpl w:val="4E3E329A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B6165"/>
    <w:multiLevelType w:val="hybridMultilevel"/>
    <w:tmpl w:val="43AA5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52238"/>
    <w:multiLevelType w:val="hybridMultilevel"/>
    <w:tmpl w:val="D1427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8B21EA"/>
    <w:multiLevelType w:val="hybridMultilevel"/>
    <w:tmpl w:val="8E720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A6B98"/>
    <w:multiLevelType w:val="hybridMultilevel"/>
    <w:tmpl w:val="547A5C9A"/>
    <w:lvl w:ilvl="0" w:tplc="FBEAD7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17848"/>
    <w:multiLevelType w:val="hybridMultilevel"/>
    <w:tmpl w:val="CAC441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0D3A87"/>
    <w:multiLevelType w:val="hybridMultilevel"/>
    <w:tmpl w:val="3BB60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0BE84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07678"/>
    <w:multiLevelType w:val="multilevel"/>
    <w:tmpl w:val="501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1412150"/>
    <w:multiLevelType w:val="multilevel"/>
    <w:tmpl w:val="548A954E"/>
    <w:lvl w:ilvl="0">
      <w:start w:val="1"/>
      <w:numFmt w:val="bullet"/>
      <w:lvlText w:val="●"/>
      <w:lvlJc w:val="left"/>
      <w:pPr>
        <w:ind w:left="222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5201CD1"/>
    <w:multiLevelType w:val="hybridMultilevel"/>
    <w:tmpl w:val="795EA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61BF2"/>
    <w:multiLevelType w:val="hybridMultilevel"/>
    <w:tmpl w:val="A7502542"/>
    <w:lvl w:ilvl="0" w:tplc="74FA3D82">
      <w:start w:val="1"/>
      <w:numFmt w:val="bullet"/>
      <w:lvlText w:val=""/>
      <w:lvlPicBulletId w:val="0"/>
      <w:lvlJc w:val="left"/>
      <w:pPr>
        <w:ind w:left="222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77B57"/>
    <w:multiLevelType w:val="hybridMultilevel"/>
    <w:tmpl w:val="2BD63FA8"/>
    <w:lvl w:ilvl="0" w:tplc="74FA3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129D2"/>
    <w:multiLevelType w:val="hybridMultilevel"/>
    <w:tmpl w:val="CD2C8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672944">
    <w:abstractNumId w:val="29"/>
  </w:num>
  <w:num w:numId="2" w16cid:durableId="810098691">
    <w:abstractNumId w:val="8"/>
  </w:num>
  <w:num w:numId="3" w16cid:durableId="692268492">
    <w:abstractNumId w:val="30"/>
  </w:num>
  <w:num w:numId="4" w16cid:durableId="921723262">
    <w:abstractNumId w:val="7"/>
  </w:num>
  <w:num w:numId="5" w16cid:durableId="1589845892">
    <w:abstractNumId w:val="6"/>
  </w:num>
  <w:num w:numId="6" w16cid:durableId="1003823942">
    <w:abstractNumId w:val="19"/>
  </w:num>
  <w:num w:numId="7" w16cid:durableId="341125064">
    <w:abstractNumId w:val="4"/>
  </w:num>
  <w:num w:numId="8" w16cid:durableId="1109737540">
    <w:abstractNumId w:val="21"/>
  </w:num>
  <w:num w:numId="9" w16cid:durableId="151722657">
    <w:abstractNumId w:val="14"/>
  </w:num>
  <w:num w:numId="10" w16cid:durableId="837773474">
    <w:abstractNumId w:val="18"/>
  </w:num>
  <w:num w:numId="11" w16cid:durableId="1599942447">
    <w:abstractNumId w:val="27"/>
  </w:num>
  <w:num w:numId="12" w16cid:durableId="206182374">
    <w:abstractNumId w:val="28"/>
  </w:num>
  <w:num w:numId="13" w16cid:durableId="515465260">
    <w:abstractNumId w:val="15"/>
  </w:num>
  <w:num w:numId="14" w16cid:durableId="270939615">
    <w:abstractNumId w:val="20"/>
  </w:num>
  <w:num w:numId="15" w16cid:durableId="560024074">
    <w:abstractNumId w:val="25"/>
  </w:num>
  <w:num w:numId="16" w16cid:durableId="80489229">
    <w:abstractNumId w:val="10"/>
  </w:num>
  <w:num w:numId="17" w16cid:durableId="1857384865">
    <w:abstractNumId w:val="0"/>
  </w:num>
  <w:num w:numId="18" w16cid:durableId="640185777">
    <w:abstractNumId w:val="31"/>
  </w:num>
  <w:num w:numId="19" w16cid:durableId="1320502">
    <w:abstractNumId w:val="11"/>
  </w:num>
  <w:num w:numId="20" w16cid:durableId="1193424275">
    <w:abstractNumId w:val="23"/>
  </w:num>
  <w:num w:numId="21" w16cid:durableId="802695257">
    <w:abstractNumId w:val="1"/>
  </w:num>
  <w:num w:numId="22" w16cid:durableId="828865379">
    <w:abstractNumId w:val="22"/>
  </w:num>
  <w:num w:numId="23" w16cid:durableId="1046296538">
    <w:abstractNumId w:val="16"/>
  </w:num>
  <w:num w:numId="24" w16cid:durableId="1723212192">
    <w:abstractNumId w:val="9"/>
  </w:num>
  <w:num w:numId="25" w16cid:durableId="525674628">
    <w:abstractNumId w:val="12"/>
  </w:num>
  <w:num w:numId="26" w16cid:durableId="1244560783">
    <w:abstractNumId w:val="2"/>
  </w:num>
  <w:num w:numId="27" w16cid:durableId="1093210261">
    <w:abstractNumId w:val="24"/>
  </w:num>
  <w:num w:numId="28" w16cid:durableId="1682468998">
    <w:abstractNumId w:val="3"/>
  </w:num>
  <w:num w:numId="29" w16cid:durableId="1572933850">
    <w:abstractNumId w:val="17"/>
  </w:num>
  <w:num w:numId="30" w16cid:durableId="678048497">
    <w:abstractNumId w:val="5"/>
  </w:num>
  <w:num w:numId="31" w16cid:durableId="1949190277">
    <w:abstractNumId w:val="13"/>
  </w:num>
  <w:num w:numId="32" w16cid:durableId="17002763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C"/>
    <w:rsid w:val="000034AF"/>
    <w:rsid w:val="00014248"/>
    <w:rsid w:val="0001564E"/>
    <w:rsid w:val="00017512"/>
    <w:rsid w:val="00030E8B"/>
    <w:rsid w:val="000353D4"/>
    <w:rsid w:val="00041E77"/>
    <w:rsid w:val="00042DE6"/>
    <w:rsid w:val="0004335E"/>
    <w:rsid w:val="000535D8"/>
    <w:rsid w:val="00060456"/>
    <w:rsid w:val="00062D5B"/>
    <w:rsid w:val="0007003F"/>
    <w:rsid w:val="00071F24"/>
    <w:rsid w:val="00080CFD"/>
    <w:rsid w:val="00081EBB"/>
    <w:rsid w:val="00082C42"/>
    <w:rsid w:val="00095095"/>
    <w:rsid w:val="00095325"/>
    <w:rsid w:val="000954F9"/>
    <w:rsid w:val="00097369"/>
    <w:rsid w:val="00097780"/>
    <w:rsid w:val="00097916"/>
    <w:rsid w:val="000A0A05"/>
    <w:rsid w:val="000A328B"/>
    <w:rsid w:val="000C1D8D"/>
    <w:rsid w:val="000C714A"/>
    <w:rsid w:val="000C7E5F"/>
    <w:rsid w:val="000E1C9F"/>
    <w:rsid w:val="000E290D"/>
    <w:rsid w:val="000E62B9"/>
    <w:rsid w:val="000E6D31"/>
    <w:rsid w:val="000F0ECE"/>
    <w:rsid w:val="000F1E27"/>
    <w:rsid w:val="000F3CFD"/>
    <w:rsid w:val="000F48C6"/>
    <w:rsid w:val="001012B2"/>
    <w:rsid w:val="00101DE4"/>
    <w:rsid w:val="00102318"/>
    <w:rsid w:val="00112640"/>
    <w:rsid w:val="00117F49"/>
    <w:rsid w:val="00125FA0"/>
    <w:rsid w:val="00131159"/>
    <w:rsid w:val="00132ABF"/>
    <w:rsid w:val="00133F80"/>
    <w:rsid w:val="00143632"/>
    <w:rsid w:val="001522A9"/>
    <w:rsid w:val="00153384"/>
    <w:rsid w:val="001555B5"/>
    <w:rsid w:val="001608AE"/>
    <w:rsid w:val="00164313"/>
    <w:rsid w:val="0017002B"/>
    <w:rsid w:val="0017498D"/>
    <w:rsid w:val="0018220A"/>
    <w:rsid w:val="0018256C"/>
    <w:rsid w:val="00182D1F"/>
    <w:rsid w:val="001865FD"/>
    <w:rsid w:val="0019255E"/>
    <w:rsid w:val="00192DF3"/>
    <w:rsid w:val="001944B1"/>
    <w:rsid w:val="001A0036"/>
    <w:rsid w:val="001A1A7D"/>
    <w:rsid w:val="001A294F"/>
    <w:rsid w:val="001B043E"/>
    <w:rsid w:val="001B2DD9"/>
    <w:rsid w:val="001B445D"/>
    <w:rsid w:val="001B51A7"/>
    <w:rsid w:val="001B789C"/>
    <w:rsid w:val="001B7D63"/>
    <w:rsid w:val="001C1C92"/>
    <w:rsid w:val="001C2382"/>
    <w:rsid w:val="001C47DB"/>
    <w:rsid w:val="001C4B3F"/>
    <w:rsid w:val="001D2F55"/>
    <w:rsid w:val="001D7625"/>
    <w:rsid w:val="001F3241"/>
    <w:rsid w:val="001F4BD2"/>
    <w:rsid w:val="002007E7"/>
    <w:rsid w:val="00200BD0"/>
    <w:rsid w:val="00207271"/>
    <w:rsid w:val="00214814"/>
    <w:rsid w:val="002159F7"/>
    <w:rsid w:val="00215C63"/>
    <w:rsid w:val="00232629"/>
    <w:rsid w:val="002349CE"/>
    <w:rsid w:val="00250A2A"/>
    <w:rsid w:val="00250FC6"/>
    <w:rsid w:val="00251042"/>
    <w:rsid w:val="002514CF"/>
    <w:rsid w:val="002547D3"/>
    <w:rsid w:val="00262962"/>
    <w:rsid w:val="00264A01"/>
    <w:rsid w:val="002656F2"/>
    <w:rsid w:val="002663CA"/>
    <w:rsid w:val="0026753E"/>
    <w:rsid w:val="002708CF"/>
    <w:rsid w:val="00272705"/>
    <w:rsid w:val="00272A52"/>
    <w:rsid w:val="00280374"/>
    <w:rsid w:val="002846B0"/>
    <w:rsid w:val="00284A2C"/>
    <w:rsid w:val="00291B0F"/>
    <w:rsid w:val="00291FD1"/>
    <w:rsid w:val="00295421"/>
    <w:rsid w:val="002A1284"/>
    <w:rsid w:val="002A1F26"/>
    <w:rsid w:val="002B4EE9"/>
    <w:rsid w:val="002B716A"/>
    <w:rsid w:val="002C21DC"/>
    <w:rsid w:val="002C5FFD"/>
    <w:rsid w:val="002E2125"/>
    <w:rsid w:val="002E6496"/>
    <w:rsid w:val="002F01CB"/>
    <w:rsid w:val="002F1A0C"/>
    <w:rsid w:val="002F3535"/>
    <w:rsid w:val="003004FA"/>
    <w:rsid w:val="003014D3"/>
    <w:rsid w:val="00303DCA"/>
    <w:rsid w:val="003065B4"/>
    <w:rsid w:val="00310868"/>
    <w:rsid w:val="00320CA5"/>
    <w:rsid w:val="00320F42"/>
    <w:rsid w:val="00324609"/>
    <w:rsid w:val="00324EE0"/>
    <w:rsid w:val="00333C27"/>
    <w:rsid w:val="00336053"/>
    <w:rsid w:val="003504DF"/>
    <w:rsid w:val="00350792"/>
    <w:rsid w:val="0035575A"/>
    <w:rsid w:val="0036584B"/>
    <w:rsid w:val="0036674E"/>
    <w:rsid w:val="00371680"/>
    <w:rsid w:val="00373456"/>
    <w:rsid w:val="00373CD7"/>
    <w:rsid w:val="003744B5"/>
    <w:rsid w:val="00383D25"/>
    <w:rsid w:val="003842B4"/>
    <w:rsid w:val="0038608D"/>
    <w:rsid w:val="003A036E"/>
    <w:rsid w:val="003A49DE"/>
    <w:rsid w:val="003A560D"/>
    <w:rsid w:val="003A5799"/>
    <w:rsid w:val="003A6C66"/>
    <w:rsid w:val="003A785E"/>
    <w:rsid w:val="003D1B4B"/>
    <w:rsid w:val="003D2846"/>
    <w:rsid w:val="003D769E"/>
    <w:rsid w:val="003F6DC9"/>
    <w:rsid w:val="003F7C10"/>
    <w:rsid w:val="004001BE"/>
    <w:rsid w:val="00403DE8"/>
    <w:rsid w:val="004054AA"/>
    <w:rsid w:val="0040611F"/>
    <w:rsid w:val="00406365"/>
    <w:rsid w:val="004116D6"/>
    <w:rsid w:val="00411ED0"/>
    <w:rsid w:val="00414994"/>
    <w:rsid w:val="004221E3"/>
    <w:rsid w:val="004238F7"/>
    <w:rsid w:val="00423E5E"/>
    <w:rsid w:val="00424225"/>
    <w:rsid w:val="00424816"/>
    <w:rsid w:val="00430288"/>
    <w:rsid w:val="00431786"/>
    <w:rsid w:val="00440B80"/>
    <w:rsid w:val="00454B7B"/>
    <w:rsid w:val="004556FE"/>
    <w:rsid w:val="00460BB8"/>
    <w:rsid w:val="00461D72"/>
    <w:rsid w:val="00464810"/>
    <w:rsid w:val="00471C9E"/>
    <w:rsid w:val="004760B2"/>
    <w:rsid w:val="00482A8C"/>
    <w:rsid w:val="00482CC1"/>
    <w:rsid w:val="00482D92"/>
    <w:rsid w:val="004834B3"/>
    <w:rsid w:val="004868CD"/>
    <w:rsid w:val="00492B19"/>
    <w:rsid w:val="00493455"/>
    <w:rsid w:val="00493C30"/>
    <w:rsid w:val="004945E5"/>
    <w:rsid w:val="00496B8A"/>
    <w:rsid w:val="004A35C6"/>
    <w:rsid w:val="004A4038"/>
    <w:rsid w:val="004A5831"/>
    <w:rsid w:val="004B6CBF"/>
    <w:rsid w:val="004C33E3"/>
    <w:rsid w:val="004C5E74"/>
    <w:rsid w:val="004D3857"/>
    <w:rsid w:val="004D5844"/>
    <w:rsid w:val="004D69E8"/>
    <w:rsid w:val="004E743E"/>
    <w:rsid w:val="004F05AE"/>
    <w:rsid w:val="004F07CC"/>
    <w:rsid w:val="004F166B"/>
    <w:rsid w:val="004F1B1C"/>
    <w:rsid w:val="004F370A"/>
    <w:rsid w:val="004F61A8"/>
    <w:rsid w:val="00500B45"/>
    <w:rsid w:val="00512505"/>
    <w:rsid w:val="00512A83"/>
    <w:rsid w:val="00513911"/>
    <w:rsid w:val="0051478C"/>
    <w:rsid w:val="00516FA8"/>
    <w:rsid w:val="00517247"/>
    <w:rsid w:val="005212F1"/>
    <w:rsid w:val="0052217C"/>
    <w:rsid w:val="005259FA"/>
    <w:rsid w:val="00525F24"/>
    <w:rsid w:val="005313EF"/>
    <w:rsid w:val="00533B20"/>
    <w:rsid w:val="005342DC"/>
    <w:rsid w:val="00534606"/>
    <w:rsid w:val="0053619E"/>
    <w:rsid w:val="00545298"/>
    <w:rsid w:val="00546DC5"/>
    <w:rsid w:val="005535B1"/>
    <w:rsid w:val="005556C3"/>
    <w:rsid w:val="0056176B"/>
    <w:rsid w:val="00561C82"/>
    <w:rsid w:val="00563DAA"/>
    <w:rsid w:val="0056516E"/>
    <w:rsid w:val="005741AC"/>
    <w:rsid w:val="0057425F"/>
    <w:rsid w:val="00574482"/>
    <w:rsid w:val="005751DB"/>
    <w:rsid w:val="005779F2"/>
    <w:rsid w:val="005816A5"/>
    <w:rsid w:val="00581B50"/>
    <w:rsid w:val="00585811"/>
    <w:rsid w:val="00594C86"/>
    <w:rsid w:val="005A32A8"/>
    <w:rsid w:val="005B4924"/>
    <w:rsid w:val="005B4C04"/>
    <w:rsid w:val="005B562B"/>
    <w:rsid w:val="005C04B9"/>
    <w:rsid w:val="005C1288"/>
    <w:rsid w:val="005C3643"/>
    <w:rsid w:val="005C44A4"/>
    <w:rsid w:val="005C6734"/>
    <w:rsid w:val="005C792D"/>
    <w:rsid w:val="005C7945"/>
    <w:rsid w:val="005D0612"/>
    <w:rsid w:val="005D17A5"/>
    <w:rsid w:val="005E6E91"/>
    <w:rsid w:val="005F2BC6"/>
    <w:rsid w:val="005F3875"/>
    <w:rsid w:val="005F63B0"/>
    <w:rsid w:val="00603643"/>
    <w:rsid w:val="006061E6"/>
    <w:rsid w:val="00606A96"/>
    <w:rsid w:val="0061002E"/>
    <w:rsid w:val="0061032A"/>
    <w:rsid w:val="00616AEA"/>
    <w:rsid w:val="006244B1"/>
    <w:rsid w:val="0063450C"/>
    <w:rsid w:val="00637AE1"/>
    <w:rsid w:val="00640498"/>
    <w:rsid w:val="006439DB"/>
    <w:rsid w:val="00650BF6"/>
    <w:rsid w:val="0065146A"/>
    <w:rsid w:val="00661211"/>
    <w:rsid w:val="00676CFE"/>
    <w:rsid w:val="00677218"/>
    <w:rsid w:val="00680A3F"/>
    <w:rsid w:val="00681F59"/>
    <w:rsid w:val="00682827"/>
    <w:rsid w:val="00682EED"/>
    <w:rsid w:val="00683C26"/>
    <w:rsid w:val="00695825"/>
    <w:rsid w:val="00696E59"/>
    <w:rsid w:val="00697BFA"/>
    <w:rsid w:val="006A152F"/>
    <w:rsid w:val="006A33DC"/>
    <w:rsid w:val="006B19D8"/>
    <w:rsid w:val="006B314D"/>
    <w:rsid w:val="006B4580"/>
    <w:rsid w:val="006C2353"/>
    <w:rsid w:val="006C5AA5"/>
    <w:rsid w:val="006C5EA9"/>
    <w:rsid w:val="006C79C1"/>
    <w:rsid w:val="006D57C6"/>
    <w:rsid w:val="006D62CC"/>
    <w:rsid w:val="006D7438"/>
    <w:rsid w:val="006E32FA"/>
    <w:rsid w:val="006E3497"/>
    <w:rsid w:val="006F3298"/>
    <w:rsid w:val="006F6B2A"/>
    <w:rsid w:val="0070304E"/>
    <w:rsid w:val="00704E2A"/>
    <w:rsid w:val="00706D4E"/>
    <w:rsid w:val="00707512"/>
    <w:rsid w:val="007103A1"/>
    <w:rsid w:val="0071244D"/>
    <w:rsid w:val="00714AEF"/>
    <w:rsid w:val="00721470"/>
    <w:rsid w:val="00722422"/>
    <w:rsid w:val="00722591"/>
    <w:rsid w:val="00735F34"/>
    <w:rsid w:val="007459F3"/>
    <w:rsid w:val="00751781"/>
    <w:rsid w:val="00761061"/>
    <w:rsid w:val="0076496E"/>
    <w:rsid w:val="007669AA"/>
    <w:rsid w:val="00777997"/>
    <w:rsid w:val="00782646"/>
    <w:rsid w:val="007826FA"/>
    <w:rsid w:val="00783F46"/>
    <w:rsid w:val="00790FF6"/>
    <w:rsid w:val="00793658"/>
    <w:rsid w:val="007A071A"/>
    <w:rsid w:val="007C0DA5"/>
    <w:rsid w:val="007C217C"/>
    <w:rsid w:val="007C2D70"/>
    <w:rsid w:val="007C3B74"/>
    <w:rsid w:val="007C3C42"/>
    <w:rsid w:val="007C77CB"/>
    <w:rsid w:val="007D43BB"/>
    <w:rsid w:val="007E00C2"/>
    <w:rsid w:val="007E3E94"/>
    <w:rsid w:val="007E48EC"/>
    <w:rsid w:val="007E7492"/>
    <w:rsid w:val="007F328D"/>
    <w:rsid w:val="007F6412"/>
    <w:rsid w:val="007F6569"/>
    <w:rsid w:val="00801945"/>
    <w:rsid w:val="00805D40"/>
    <w:rsid w:val="0080645E"/>
    <w:rsid w:val="00806EE4"/>
    <w:rsid w:val="0081134A"/>
    <w:rsid w:val="00814730"/>
    <w:rsid w:val="00817E74"/>
    <w:rsid w:val="00822E4A"/>
    <w:rsid w:val="008322AB"/>
    <w:rsid w:val="00834493"/>
    <w:rsid w:val="00841740"/>
    <w:rsid w:val="00841762"/>
    <w:rsid w:val="00843099"/>
    <w:rsid w:val="00854F2E"/>
    <w:rsid w:val="008558FA"/>
    <w:rsid w:val="0085661E"/>
    <w:rsid w:val="00865BF6"/>
    <w:rsid w:val="008665FC"/>
    <w:rsid w:val="008667E1"/>
    <w:rsid w:val="008667ED"/>
    <w:rsid w:val="00871F49"/>
    <w:rsid w:val="00874E3C"/>
    <w:rsid w:val="0087735D"/>
    <w:rsid w:val="008773FF"/>
    <w:rsid w:val="008775B6"/>
    <w:rsid w:val="008813A8"/>
    <w:rsid w:val="00881999"/>
    <w:rsid w:val="00887AE9"/>
    <w:rsid w:val="008902E8"/>
    <w:rsid w:val="008968B7"/>
    <w:rsid w:val="008A4DE2"/>
    <w:rsid w:val="008C0B56"/>
    <w:rsid w:val="008C3AEA"/>
    <w:rsid w:val="008C5348"/>
    <w:rsid w:val="008C6722"/>
    <w:rsid w:val="008D09E2"/>
    <w:rsid w:val="008E1A2C"/>
    <w:rsid w:val="008E58E7"/>
    <w:rsid w:val="008E5AD4"/>
    <w:rsid w:val="008F6ABB"/>
    <w:rsid w:val="00902E88"/>
    <w:rsid w:val="00912F06"/>
    <w:rsid w:val="00922B0E"/>
    <w:rsid w:val="00923212"/>
    <w:rsid w:val="00923618"/>
    <w:rsid w:val="009256D9"/>
    <w:rsid w:val="009338C7"/>
    <w:rsid w:val="00940414"/>
    <w:rsid w:val="00961DA9"/>
    <w:rsid w:val="00965875"/>
    <w:rsid w:val="00970EA6"/>
    <w:rsid w:val="00972F9A"/>
    <w:rsid w:val="009742AC"/>
    <w:rsid w:val="009777B0"/>
    <w:rsid w:val="00977ABD"/>
    <w:rsid w:val="0098207B"/>
    <w:rsid w:val="00986B43"/>
    <w:rsid w:val="009925A1"/>
    <w:rsid w:val="009949BB"/>
    <w:rsid w:val="009A0742"/>
    <w:rsid w:val="009A273B"/>
    <w:rsid w:val="009A79EE"/>
    <w:rsid w:val="009B0B2D"/>
    <w:rsid w:val="009B2F91"/>
    <w:rsid w:val="009B4133"/>
    <w:rsid w:val="009C0516"/>
    <w:rsid w:val="009C07C7"/>
    <w:rsid w:val="009C34BD"/>
    <w:rsid w:val="009C3D4D"/>
    <w:rsid w:val="009D0A4C"/>
    <w:rsid w:val="009D0B95"/>
    <w:rsid w:val="009E3856"/>
    <w:rsid w:val="009E3F8B"/>
    <w:rsid w:val="009E4708"/>
    <w:rsid w:val="009F1704"/>
    <w:rsid w:val="009F26AE"/>
    <w:rsid w:val="009F5478"/>
    <w:rsid w:val="009F5A1D"/>
    <w:rsid w:val="009F6528"/>
    <w:rsid w:val="009F7D21"/>
    <w:rsid w:val="00A031F5"/>
    <w:rsid w:val="00A04D0C"/>
    <w:rsid w:val="00A05E0B"/>
    <w:rsid w:val="00A1102B"/>
    <w:rsid w:val="00A13AAD"/>
    <w:rsid w:val="00A14350"/>
    <w:rsid w:val="00A144CE"/>
    <w:rsid w:val="00A148E3"/>
    <w:rsid w:val="00A17940"/>
    <w:rsid w:val="00A17B13"/>
    <w:rsid w:val="00A21152"/>
    <w:rsid w:val="00A212C2"/>
    <w:rsid w:val="00A237FB"/>
    <w:rsid w:val="00A256A2"/>
    <w:rsid w:val="00A26AE1"/>
    <w:rsid w:val="00A318CD"/>
    <w:rsid w:val="00A34CC7"/>
    <w:rsid w:val="00A443A0"/>
    <w:rsid w:val="00A449B2"/>
    <w:rsid w:val="00A459F4"/>
    <w:rsid w:val="00A464DB"/>
    <w:rsid w:val="00A47531"/>
    <w:rsid w:val="00A52438"/>
    <w:rsid w:val="00A643B7"/>
    <w:rsid w:val="00A71809"/>
    <w:rsid w:val="00A74514"/>
    <w:rsid w:val="00A75D1D"/>
    <w:rsid w:val="00A82912"/>
    <w:rsid w:val="00A87EB0"/>
    <w:rsid w:val="00A90F3F"/>
    <w:rsid w:val="00A9221F"/>
    <w:rsid w:val="00A92F69"/>
    <w:rsid w:val="00A9345A"/>
    <w:rsid w:val="00A970D7"/>
    <w:rsid w:val="00AA6014"/>
    <w:rsid w:val="00AB6467"/>
    <w:rsid w:val="00AC0F8D"/>
    <w:rsid w:val="00AD03A2"/>
    <w:rsid w:val="00AD16FF"/>
    <w:rsid w:val="00AD5B6D"/>
    <w:rsid w:val="00AE0480"/>
    <w:rsid w:val="00AE0E41"/>
    <w:rsid w:val="00AE4F15"/>
    <w:rsid w:val="00AE532A"/>
    <w:rsid w:val="00AE57DF"/>
    <w:rsid w:val="00AE58C3"/>
    <w:rsid w:val="00AE5B97"/>
    <w:rsid w:val="00AE7993"/>
    <w:rsid w:val="00AF349E"/>
    <w:rsid w:val="00B118A3"/>
    <w:rsid w:val="00B1668F"/>
    <w:rsid w:val="00B1669A"/>
    <w:rsid w:val="00B16CB1"/>
    <w:rsid w:val="00B20A04"/>
    <w:rsid w:val="00B224BD"/>
    <w:rsid w:val="00B24BC7"/>
    <w:rsid w:val="00B33910"/>
    <w:rsid w:val="00B43FBD"/>
    <w:rsid w:val="00B53519"/>
    <w:rsid w:val="00B55355"/>
    <w:rsid w:val="00B553B2"/>
    <w:rsid w:val="00B61A2B"/>
    <w:rsid w:val="00B61E71"/>
    <w:rsid w:val="00B64588"/>
    <w:rsid w:val="00B70BDF"/>
    <w:rsid w:val="00B80A2B"/>
    <w:rsid w:val="00B81CBC"/>
    <w:rsid w:val="00BB3BAF"/>
    <w:rsid w:val="00BB6AF6"/>
    <w:rsid w:val="00BC3A16"/>
    <w:rsid w:val="00BC42A8"/>
    <w:rsid w:val="00BC55C4"/>
    <w:rsid w:val="00BC574C"/>
    <w:rsid w:val="00BC5E67"/>
    <w:rsid w:val="00BC6A7D"/>
    <w:rsid w:val="00BC79D1"/>
    <w:rsid w:val="00BD0740"/>
    <w:rsid w:val="00BE5179"/>
    <w:rsid w:val="00BF2580"/>
    <w:rsid w:val="00C01AC1"/>
    <w:rsid w:val="00C05C8E"/>
    <w:rsid w:val="00C0688F"/>
    <w:rsid w:val="00C15575"/>
    <w:rsid w:val="00C169EF"/>
    <w:rsid w:val="00C24331"/>
    <w:rsid w:val="00C308BF"/>
    <w:rsid w:val="00C30C65"/>
    <w:rsid w:val="00C312F6"/>
    <w:rsid w:val="00C32432"/>
    <w:rsid w:val="00C34A3C"/>
    <w:rsid w:val="00C414ED"/>
    <w:rsid w:val="00C41B23"/>
    <w:rsid w:val="00C42056"/>
    <w:rsid w:val="00C45739"/>
    <w:rsid w:val="00C46DB3"/>
    <w:rsid w:val="00C47BCD"/>
    <w:rsid w:val="00C50623"/>
    <w:rsid w:val="00C51C99"/>
    <w:rsid w:val="00C5377F"/>
    <w:rsid w:val="00C54044"/>
    <w:rsid w:val="00C616FA"/>
    <w:rsid w:val="00C62C13"/>
    <w:rsid w:val="00C62ECC"/>
    <w:rsid w:val="00C67B61"/>
    <w:rsid w:val="00C708FC"/>
    <w:rsid w:val="00C74227"/>
    <w:rsid w:val="00C74337"/>
    <w:rsid w:val="00C80D30"/>
    <w:rsid w:val="00C81245"/>
    <w:rsid w:val="00C819FE"/>
    <w:rsid w:val="00C82AC6"/>
    <w:rsid w:val="00C82D19"/>
    <w:rsid w:val="00C9012C"/>
    <w:rsid w:val="00C91DD3"/>
    <w:rsid w:val="00C94D67"/>
    <w:rsid w:val="00C9509A"/>
    <w:rsid w:val="00C9536D"/>
    <w:rsid w:val="00C959C0"/>
    <w:rsid w:val="00CA2135"/>
    <w:rsid w:val="00CA4292"/>
    <w:rsid w:val="00CA6F5F"/>
    <w:rsid w:val="00CB3A27"/>
    <w:rsid w:val="00CB3D75"/>
    <w:rsid w:val="00CB3F1F"/>
    <w:rsid w:val="00CC14B7"/>
    <w:rsid w:val="00CD6849"/>
    <w:rsid w:val="00CD74B3"/>
    <w:rsid w:val="00CD7A50"/>
    <w:rsid w:val="00CE0972"/>
    <w:rsid w:val="00CE1718"/>
    <w:rsid w:val="00CE585C"/>
    <w:rsid w:val="00CF16DB"/>
    <w:rsid w:val="00CF595A"/>
    <w:rsid w:val="00D012A2"/>
    <w:rsid w:val="00D05E72"/>
    <w:rsid w:val="00D15B87"/>
    <w:rsid w:val="00D216C6"/>
    <w:rsid w:val="00D21DF6"/>
    <w:rsid w:val="00D24112"/>
    <w:rsid w:val="00D25A62"/>
    <w:rsid w:val="00D30F80"/>
    <w:rsid w:val="00D37076"/>
    <w:rsid w:val="00D37249"/>
    <w:rsid w:val="00D41897"/>
    <w:rsid w:val="00D47690"/>
    <w:rsid w:val="00D51446"/>
    <w:rsid w:val="00D70C60"/>
    <w:rsid w:val="00D75177"/>
    <w:rsid w:val="00D758EC"/>
    <w:rsid w:val="00D8036E"/>
    <w:rsid w:val="00D90E4B"/>
    <w:rsid w:val="00D9105F"/>
    <w:rsid w:val="00D929FA"/>
    <w:rsid w:val="00D94247"/>
    <w:rsid w:val="00D942B3"/>
    <w:rsid w:val="00D9431A"/>
    <w:rsid w:val="00D95562"/>
    <w:rsid w:val="00D96213"/>
    <w:rsid w:val="00D9707D"/>
    <w:rsid w:val="00DA4C4E"/>
    <w:rsid w:val="00DA664F"/>
    <w:rsid w:val="00DB0418"/>
    <w:rsid w:val="00DB339D"/>
    <w:rsid w:val="00DB5C73"/>
    <w:rsid w:val="00DC4191"/>
    <w:rsid w:val="00DD16D6"/>
    <w:rsid w:val="00DD74B5"/>
    <w:rsid w:val="00DE1ABD"/>
    <w:rsid w:val="00DE3975"/>
    <w:rsid w:val="00DE51B5"/>
    <w:rsid w:val="00DF0FF6"/>
    <w:rsid w:val="00DF1D62"/>
    <w:rsid w:val="00DF2DF5"/>
    <w:rsid w:val="00DF3E06"/>
    <w:rsid w:val="00E04D13"/>
    <w:rsid w:val="00E068C8"/>
    <w:rsid w:val="00E11A51"/>
    <w:rsid w:val="00E233E2"/>
    <w:rsid w:val="00E23C7B"/>
    <w:rsid w:val="00E257FE"/>
    <w:rsid w:val="00E3232A"/>
    <w:rsid w:val="00E323CA"/>
    <w:rsid w:val="00E46B14"/>
    <w:rsid w:val="00E55AAC"/>
    <w:rsid w:val="00E56331"/>
    <w:rsid w:val="00E640F2"/>
    <w:rsid w:val="00E704EA"/>
    <w:rsid w:val="00E72A30"/>
    <w:rsid w:val="00E73E3C"/>
    <w:rsid w:val="00E76092"/>
    <w:rsid w:val="00E76DAE"/>
    <w:rsid w:val="00E81AF5"/>
    <w:rsid w:val="00E825DE"/>
    <w:rsid w:val="00E918A9"/>
    <w:rsid w:val="00E91B09"/>
    <w:rsid w:val="00E93720"/>
    <w:rsid w:val="00E97906"/>
    <w:rsid w:val="00EA5DCD"/>
    <w:rsid w:val="00EC09E5"/>
    <w:rsid w:val="00EC5F80"/>
    <w:rsid w:val="00ED2C33"/>
    <w:rsid w:val="00ED573F"/>
    <w:rsid w:val="00ED59F4"/>
    <w:rsid w:val="00EE48B0"/>
    <w:rsid w:val="00EF0BEB"/>
    <w:rsid w:val="00EF32B1"/>
    <w:rsid w:val="00EF5824"/>
    <w:rsid w:val="00EF5AC4"/>
    <w:rsid w:val="00EF5D3C"/>
    <w:rsid w:val="00EF74BB"/>
    <w:rsid w:val="00F10856"/>
    <w:rsid w:val="00F16AE2"/>
    <w:rsid w:val="00F20448"/>
    <w:rsid w:val="00F22743"/>
    <w:rsid w:val="00F238F2"/>
    <w:rsid w:val="00F30EAD"/>
    <w:rsid w:val="00F40E1E"/>
    <w:rsid w:val="00F523C9"/>
    <w:rsid w:val="00F55A4B"/>
    <w:rsid w:val="00F56830"/>
    <w:rsid w:val="00F61738"/>
    <w:rsid w:val="00F617FC"/>
    <w:rsid w:val="00F62D9C"/>
    <w:rsid w:val="00F6663F"/>
    <w:rsid w:val="00F70631"/>
    <w:rsid w:val="00F70DA5"/>
    <w:rsid w:val="00F71E8A"/>
    <w:rsid w:val="00F73AE3"/>
    <w:rsid w:val="00F75D71"/>
    <w:rsid w:val="00F96E3F"/>
    <w:rsid w:val="00FA176A"/>
    <w:rsid w:val="00FA2BFA"/>
    <w:rsid w:val="00FA5B71"/>
    <w:rsid w:val="00FB2010"/>
    <w:rsid w:val="00FB5765"/>
    <w:rsid w:val="00FB6E85"/>
    <w:rsid w:val="00FB73A5"/>
    <w:rsid w:val="00FB77B2"/>
    <w:rsid w:val="00FD0B09"/>
    <w:rsid w:val="00FD0BC0"/>
    <w:rsid w:val="00FD5363"/>
    <w:rsid w:val="00FE1C36"/>
    <w:rsid w:val="00FE284E"/>
    <w:rsid w:val="00FE37C9"/>
    <w:rsid w:val="00FE49FF"/>
    <w:rsid w:val="00FE69A2"/>
    <w:rsid w:val="00FF01A8"/>
    <w:rsid w:val="00FF02B5"/>
    <w:rsid w:val="00FF1EDD"/>
    <w:rsid w:val="00FF215A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E0D95"/>
  <w14:defaultImageDpi w14:val="32767"/>
  <w15:chartTrackingRefBased/>
  <w15:docId w15:val="{04782874-0E97-4C3B-9C95-4DEE19E6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224BD"/>
  </w:style>
  <w:style w:type="paragraph" w:styleId="Heading1">
    <w:name w:val="heading 1"/>
    <w:basedOn w:val="Normal"/>
    <w:next w:val="Normal"/>
    <w:link w:val="Heading1Char"/>
    <w:uiPriority w:val="9"/>
    <w:qFormat/>
    <w:rsid w:val="004A5831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8EC852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8CD"/>
  </w:style>
  <w:style w:type="paragraph" w:styleId="Footer">
    <w:name w:val="footer"/>
    <w:basedOn w:val="Normal"/>
    <w:link w:val="FooterChar"/>
    <w:uiPriority w:val="99"/>
    <w:unhideWhenUsed/>
    <w:rsid w:val="00A31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8CD"/>
  </w:style>
  <w:style w:type="character" w:styleId="Hyperlink">
    <w:name w:val="Hyperlink"/>
    <w:basedOn w:val="DefaultParagraphFont"/>
    <w:uiPriority w:val="99"/>
    <w:unhideWhenUsed/>
    <w:rsid w:val="003716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716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4BD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7A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B314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72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link w:val="headingChar"/>
    <w:qFormat/>
    <w:rsid w:val="00594C86"/>
    <w:pPr>
      <w:spacing w:line="276" w:lineRule="auto"/>
    </w:pPr>
    <w:rPr>
      <w:rFonts w:ascii="Arial" w:eastAsia="Arial" w:hAnsi="Arial" w:cs="Arial"/>
      <w:b/>
      <w:color w:val="92D050"/>
      <w:sz w:val="40"/>
      <w:szCs w:val="40"/>
    </w:rPr>
  </w:style>
  <w:style w:type="character" w:customStyle="1" w:styleId="headingChar">
    <w:name w:val="heading Char"/>
    <w:basedOn w:val="DefaultParagraphFont"/>
    <w:link w:val="heading"/>
    <w:rsid w:val="00594C86"/>
    <w:rPr>
      <w:rFonts w:ascii="Arial" w:eastAsia="Arial" w:hAnsi="Arial" w:cs="Arial"/>
      <w:b/>
      <w:color w:val="92D050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4A5831"/>
    <w:rPr>
      <w:rFonts w:ascii="Arial" w:eastAsiaTheme="majorEastAsia" w:hAnsi="Arial" w:cstheme="majorBidi"/>
      <w:b/>
      <w:color w:val="8EC852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D0BC0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FD0BC0"/>
    <w:pPr>
      <w:spacing w:after="100" w:line="259" w:lineRule="auto"/>
      <w:ind w:left="220"/>
    </w:pPr>
    <w:rPr>
      <w:rFonts w:eastAsiaTheme="minorEastAsia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D0BC0"/>
    <w:pPr>
      <w:spacing w:after="100" w:line="259" w:lineRule="auto"/>
    </w:pPr>
    <w:rPr>
      <w:rFonts w:eastAsiaTheme="minorEastAsia" w:cs="Times New Roman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D0BC0"/>
    <w:pPr>
      <w:spacing w:after="100" w:line="259" w:lineRule="auto"/>
      <w:ind w:left="440"/>
    </w:pPr>
    <w:rPr>
      <w:rFonts w:eastAsiaTheme="minorEastAsia" w:cs="Times New Roman"/>
      <w:sz w:val="22"/>
      <w:szCs w:val="22"/>
      <w:lang w:val="en-US"/>
    </w:rPr>
  </w:style>
  <w:style w:type="character" w:customStyle="1" w:styleId="break-words">
    <w:name w:val="break-words"/>
    <w:basedOn w:val="DefaultParagraphFont"/>
    <w:rsid w:val="00707512"/>
  </w:style>
  <w:style w:type="character" w:customStyle="1" w:styleId="visually-hidden">
    <w:name w:val="visually-hidden"/>
    <w:basedOn w:val="DefaultParagraphFont"/>
    <w:rsid w:val="00707512"/>
  </w:style>
  <w:style w:type="character" w:styleId="CommentReference">
    <w:name w:val="annotation reference"/>
    <w:basedOn w:val="DefaultParagraphFont"/>
    <w:uiPriority w:val="99"/>
    <w:semiHidden/>
    <w:unhideWhenUsed/>
    <w:rsid w:val="001608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8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8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8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8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1288"/>
  </w:style>
  <w:style w:type="character" w:styleId="Strong">
    <w:name w:val="Strong"/>
    <w:basedOn w:val="DefaultParagraphFont"/>
    <w:uiPriority w:val="22"/>
    <w:qFormat/>
    <w:rsid w:val="00EA5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4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bp.org.uk" TargetMode="External"/><Relationship Id="rId2" Type="http://schemas.openxmlformats.org/officeDocument/2006/relationships/image" Target="media/image7.png"/><Relationship Id="rId1" Type="http://schemas.openxmlformats.org/officeDocument/2006/relationships/hyperlink" Target="http://WWW.PRIMARYBUSINESSPARTNERSHIP.ORG.UK" TargetMode="External"/><Relationship Id="rId4" Type="http://schemas.openxmlformats.org/officeDocument/2006/relationships/hyperlink" Target="mailto:info@cforlp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.shortcut-targets-by-id\0BzEwvk3FMHEeZlQzb243RzZNTHM\Marketing\Brand%20Guidelines\4.%20WORD%20TEMPLATES\Word%20Template%201%20-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10625A4ECB044829439499948840F" ma:contentTypeVersion="15" ma:contentTypeDescription="Create a new document." ma:contentTypeScope="" ma:versionID="98d66974d0a9c586af6f8ebbff532793">
  <xsd:schema xmlns:xsd="http://www.w3.org/2001/XMLSchema" xmlns:xs="http://www.w3.org/2001/XMLSchema" xmlns:p="http://schemas.microsoft.com/office/2006/metadata/properties" xmlns:ns2="a7c7fd58-bcf8-457a-9eef-035eb128e379" xmlns:ns3="a1045fd5-da14-4929-a53d-769bde7693a7" targetNamespace="http://schemas.microsoft.com/office/2006/metadata/properties" ma:root="true" ma:fieldsID="bf95cbee28312a4803fe0d513bc17856" ns2:_="" ns3:_="">
    <xsd:import namespace="a7c7fd58-bcf8-457a-9eef-035eb128e379"/>
    <xsd:import namespace="a1045fd5-da14-4929-a53d-769bde7693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fd58-bcf8-457a-9eef-035eb128e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c2da29-7606-4d49-8b72-13e118f1d7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45fd5-da14-4929-a53d-769bde7693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424162-76b6-4836-bea4-80bdcfa0f9db}" ma:internalName="TaxCatchAll" ma:showField="CatchAllData" ma:web="a1045fd5-da14-4929-a53d-769bde7693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7fd58-bcf8-457a-9eef-035eb128e379">
      <Terms xmlns="http://schemas.microsoft.com/office/infopath/2007/PartnerControls"/>
    </lcf76f155ced4ddcb4097134ff3c332f>
    <TaxCatchAll xmlns="a1045fd5-da14-4929-a53d-769bde7693a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743C7-B869-4622-8BFC-1D21FDC89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7fd58-bcf8-457a-9eef-035eb128e379"/>
    <ds:schemaRef ds:uri="a1045fd5-da14-4929-a53d-769bde7693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F14625-E453-42D9-BB89-6D2206D31102}">
  <ds:schemaRefs>
    <ds:schemaRef ds:uri="http://schemas.microsoft.com/office/2006/metadata/properties"/>
    <ds:schemaRef ds:uri="http://schemas.microsoft.com/office/infopath/2007/PartnerControls"/>
    <ds:schemaRef ds:uri="a7c7fd58-bcf8-457a-9eef-035eb128e379"/>
    <ds:schemaRef ds:uri="a1045fd5-da14-4929-a53d-769bde7693a7"/>
  </ds:schemaRefs>
</ds:datastoreItem>
</file>

<file path=customXml/itemProps3.xml><?xml version="1.0" encoding="utf-8"?>
<ds:datastoreItem xmlns:ds="http://schemas.openxmlformats.org/officeDocument/2006/customXml" ds:itemID="{C797DBED-8747-4202-8573-598938734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0157F3-B2C6-4BB3-BE18-D01F1A9C55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1 - Letterhead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Links>
    <vt:vector size="156" baseType="variant">
      <vt:variant>
        <vt:i4>2621442</vt:i4>
      </vt:variant>
      <vt:variant>
        <vt:i4>102</vt:i4>
      </vt:variant>
      <vt:variant>
        <vt:i4>0</vt:i4>
      </vt:variant>
      <vt:variant>
        <vt:i4>5</vt:i4>
      </vt:variant>
      <vt:variant>
        <vt:lpwstr>mailto:lucy.teasdale@cforlp.org.uk</vt:lpwstr>
      </vt:variant>
      <vt:variant>
        <vt:lpwstr/>
      </vt:variant>
      <vt:variant>
        <vt:i4>6488150</vt:i4>
      </vt:variant>
      <vt:variant>
        <vt:i4>99</vt:i4>
      </vt:variant>
      <vt:variant>
        <vt:i4>0</vt:i4>
      </vt:variant>
      <vt:variant>
        <vt:i4>5</vt:i4>
      </vt:variant>
      <vt:variant>
        <vt:lpwstr>https://1drv.ms/f/s!AuUvsz9eSXb3geAjY4aEbyNnJNNI_g?e=aW1ngb</vt:lpwstr>
      </vt:variant>
      <vt:variant>
        <vt:lpwstr/>
      </vt:variant>
      <vt:variant>
        <vt:i4>7602227</vt:i4>
      </vt:variant>
      <vt:variant>
        <vt:i4>96</vt:i4>
      </vt:variant>
      <vt:variant>
        <vt:i4>0</vt:i4>
      </vt:variant>
      <vt:variant>
        <vt:i4>5</vt:i4>
      </vt:variant>
      <vt:variant>
        <vt:lpwstr>https://www.cforlp.org.uk/wp-content/uploads/2024/02/Final_General_Leaflet.pdf</vt:lpwstr>
      </vt:variant>
      <vt:variant>
        <vt:lpwstr/>
      </vt:variant>
      <vt:variant>
        <vt:i4>4063288</vt:i4>
      </vt:variant>
      <vt:variant>
        <vt:i4>93</vt:i4>
      </vt:variant>
      <vt:variant>
        <vt:i4>0</vt:i4>
      </vt:variant>
      <vt:variant>
        <vt:i4>5</vt:i4>
      </vt:variant>
      <vt:variant>
        <vt:lpwstr>https://www.cforlp.org.uk/wp-content/uploads/2024/02/OUR-IMPACT-2022-23.png</vt:lpwstr>
      </vt:variant>
      <vt:variant>
        <vt:lpwstr/>
      </vt:variant>
      <vt:variant>
        <vt:i4>1835092</vt:i4>
      </vt:variant>
      <vt:variant>
        <vt:i4>90</vt:i4>
      </vt:variant>
      <vt:variant>
        <vt:i4>0</vt:i4>
      </vt:variant>
      <vt:variant>
        <vt:i4>5</vt:i4>
      </vt:variant>
      <vt:variant>
        <vt:lpwstr>https://youtu.be/4zw5VjAmdG4?si=zEx7tOYsHKcH-jP0</vt:lpwstr>
      </vt:variant>
      <vt:variant>
        <vt:lpwstr/>
      </vt:variant>
      <vt:variant>
        <vt:i4>7471154</vt:i4>
      </vt:variant>
      <vt:variant>
        <vt:i4>87</vt:i4>
      </vt:variant>
      <vt:variant>
        <vt:i4>0</vt:i4>
      </vt:variant>
      <vt:variant>
        <vt:i4>5</vt:i4>
      </vt:variant>
      <vt:variant>
        <vt:lpwstr>https://forms.gle/nK6YJnkcGDwBkX5m9</vt:lpwstr>
      </vt:variant>
      <vt:variant>
        <vt:lpwstr/>
      </vt:variant>
      <vt:variant>
        <vt:i4>5439562</vt:i4>
      </vt:variant>
      <vt:variant>
        <vt:i4>84</vt:i4>
      </vt:variant>
      <vt:variant>
        <vt:i4>0</vt:i4>
      </vt:variant>
      <vt:variant>
        <vt:i4>5</vt:i4>
      </vt:variant>
      <vt:variant>
        <vt:lpwstr>http://www.primarybusinesspartnership.org.uk/</vt:lpwstr>
      </vt:variant>
      <vt:variant>
        <vt:lpwstr/>
      </vt:variant>
      <vt:variant>
        <vt:i4>8192056</vt:i4>
      </vt:variant>
      <vt:variant>
        <vt:i4>81</vt:i4>
      </vt:variant>
      <vt:variant>
        <vt:i4>0</vt:i4>
      </vt:variant>
      <vt:variant>
        <vt:i4>5</vt:i4>
      </vt:variant>
      <vt:variant>
        <vt:lpwstr>https://www.primarybusinesspartnership.org.uk/</vt:lpwstr>
      </vt:variant>
      <vt:variant>
        <vt:lpwstr/>
      </vt:variant>
      <vt:variant>
        <vt:i4>3604582</vt:i4>
      </vt:variant>
      <vt:variant>
        <vt:i4>78</vt:i4>
      </vt:variant>
      <vt:variant>
        <vt:i4>0</vt:i4>
      </vt:variant>
      <vt:variant>
        <vt:i4>5</vt:i4>
      </vt:variant>
      <vt:variant>
        <vt:lpwstr>https://1drv.ms/f/s!AuUvsz9eSXb3gdZxDttLJ-b71-DwGA?e=rOS8NG</vt:lpwstr>
      </vt:variant>
      <vt:variant>
        <vt:lpwstr/>
      </vt:variant>
      <vt:variant>
        <vt:i4>5570584</vt:i4>
      </vt:variant>
      <vt:variant>
        <vt:i4>75</vt:i4>
      </vt:variant>
      <vt:variant>
        <vt:i4>0</vt:i4>
      </vt:variant>
      <vt:variant>
        <vt:i4>5</vt:i4>
      </vt:variant>
      <vt:variant>
        <vt:lpwstr>https://www.linkedin.com/company/sellafield-ltd/</vt:lpwstr>
      </vt:variant>
      <vt:variant>
        <vt:lpwstr/>
      </vt:variant>
      <vt:variant>
        <vt:i4>8257642</vt:i4>
      </vt:variant>
      <vt:variant>
        <vt:i4>72</vt:i4>
      </vt:variant>
      <vt:variant>
        <vt:i4>0</vt:i4>
      </vt:variant>
      <vt:variant>
        <vt:i4>5</vt:i4>
      </vt:variant>
      <vt:variant>
        <vt:lpwstr>https://www.linkedin.com/company/oneaimjv/</vt:lpwstr>
      </vt:variant>
      <vt:variant>
        <vt:lpwstr/>
      </vt:variant>
      <vt:variant>
        <vt:i4>3473505</vt:i4>
      </vt:variant>
      <vt:variant>
        <vt:i4>69</vt:i4>
      </vt:variant>
      <vt:variant>
        <vt:i4>0</vt:i4>
      </vt:variant>
      <vt:variant>
        <vt:i4>5</vt:i4>
      </vt:variant>
      <vt:variant>
        <vt:lpwstr>https://www.linkedin.com/company/centre-for-leadership-performance-cumbria/</vt:lpwstr>
      </vt:variant>
      <vt:variant>
        <vt:lpwstr/>
      </vt:variant>
      <vt:variant>
        <vt:i4>1441817</vt:i4>
      </vt:variant>
      <vt:variant>
        <vt:i4>66</vt:i4>
      </vt:variant>
      <vt:variant>
        <vt:i4>0</vt:i4>
      </vt:variant>
      <vt:variant>
        <vt:i4>5</vt:i4>
      </vt:variant>
      <vt:variant>
        <vt:lpwstr>https://www.linkedin.com/company/primarybusinesspartnership/</vt:lpwstr>
      </vt:variant>
      <vt:variant>
        <vt:lpwstr/>
      </vt:variant>
      <vt:variant>
        <vt:i4>5570584</vt:i4>
      </vt:variant>
      <vt:variant>
        <vt:i4>63</vt:i4>
      </vt:variant>
      <vt:variant>
        <vt:i4>0</vt:i4>
      </vt:variant>
      <vt:variant>
        <vt:i4>5</vt:i4>
      </vt:variant>
      <vt:variant>
        <vt:lpwstr>https://www.linkedin.com/company/sellafield-ltd/</vt:lpwstr>
      </vt:variant>
      <vt:variant>
        <vt:lpwstr/>
      </vt:variant>
      <vt:variant>
        <vt:i4>8257642</vt:i4>
      </vt:variant>
      <vt:variant>
        <vt:i4>60</vt:i4>
      </vt:variant>
      <vt:variant>
        <vt:i4>0</vt:i4>
      </vt:variant>
      <vt:variant>
        <vt:i4>5</vt:i4>
      </vt:variant>
      <vt:variant>
        <vt:lpwstr>https://www.linkedin.com/company/oneaimjv/</vt:lpwstr>
      </vt:variant>
      <vt:variant>
        <vt:lpwstr/>
      </vt:variant>
      <vt:variant>
        <vt:i4>3473505</vt:i4>
      </vt:variant>
      <vt:variant>
        <vt:i4>57</vt:i4>
      </vt:variant>
      <vt:variant>
        <vt:i4>0</vt:i4>
      </vt:variant>
      <vt:variant>
        <vt:i4>5</vt:i4>
      </vt:variant>
      <vt:variant>
        <vt:lpwstr>https://www.linkedin.com/company/centre-for-leadership-performance-cumbria/</vt:lpwstr>
      </vt:variant>
      <vt:variant>
        <vt:lpwstr/>
      </vt:variant>
      <vt:variant>
        <vt:i4>1441817</vt:i4>
      </vt:variant>
      <vt:variant>
        <vt:i4>54</vt:i4>
      </vt:variant>
      <vt:variant>
        <vt:i4>0</vt:i4>
      </vt:variant>
      <vt:variant>
        <vt:i4>5</vt:i4>
      </vt:variant>
      <vt:variant>
        <vt:lpwstr>https://www.linkedin.com/company/primarybusinesspartnership/</vt:lpwstr>
      </vt:variant>
      <vt:variant>
        <vt:lpwstr/>
      </vt:variant>
      <vt:variant>
        <vt:i4>6488150</vt:i4>
      </vt:variant>
      <vt:variant>
        <vt:i4>51</vt:i4>
      </vt:variant>
      <vt:variant>
        <vt:i4>0</vt:i4>
      </vt:variant>
      <vt:variant>
        <vt:i4>5</vt:i4>
      </vt:variant>
      <vt:variant>
        <vt:lpwstr>https://1drv.ms/f/s!AuUvsz9eSXb3geAjY4aEbyNnJNNI_g?e=aW1ngb</vt:lpwstr>
      </vt:variant>
      <vt:variant>
        <vt:lpwstr/>
      </vt:variant>
      <vt:variant>
        <vt:i4>1703985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_Toc162964467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_Toc162964466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_Toc162964465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_Toc162964464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_Toc162964463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_Toc162964462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_Toc162964461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_Toc162964460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Lucy Teasdale</cp:lastModifiedBy>
  <cp:revision>4</cp:revision>
  <cp:lastPrinted>2024-04-09T16:26:00Z</cp:lastPrinted>
  <dcterms:created xsi:type="dcterms:W3CDTF">2025-03-18T15:08:00Z</dcterms:created>
  <dcterms:modified xsi:type="dcterms:W3CDTF">2025-03-18T15:09:00Z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0x01010076310625A4ECB044829439499948840F</vt:lpwstr>
  </property>
  <property fmtid="{D5CDD505-2E9C-101B-9397-08002B2CF9AE}" pid="3" name="MediaServiceImageTags">
    <vt:lpwstr/>
  </property>
</Properties>
</file>