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663ED" w14:textId="7123E8A9" w:rsidR="006D57C6" w:rsidRDefault="006D57C6" w:rsidP="00BC79D1">
      <w:pPr>
        <w:spacing w:line="276" w:lineRule="auto"/>
        <w:rPr>
          <w:rFonts w:ascii="Arial" w:hAnsi="Arial" w:cs="Arial"/>
          <w:b/>
          <w:color w:val="0071BC"/>
          <w:sz w:val="72"/>
          <w:szCs w:val="72"/>
        </w:rPr>
      </w:pPr>
    </w:p>
    <w:p w14:paraId="5969FF6B" w14:textId="465EED08" w:rsidR="009B0B2D" w:rsidRPr="00FA176A" w:rsidRDefault="009B0B2D" w:rsidP="00A82912">
      <w:pPr>
        <w:pStyle w:val="Heading1"/>
        <w:rPr>
          <w:rFonts w:eastAsia="Arial"/>
          <w:color w:val="FF0000"/>
          <w:sz w:val="24"/>
          <w:szCs w:val="24"/>
        </w:rPr>
      </w:pPr>
      <w:bookmarkStart w:id="0" w:name="_Toc163575987"/>
      <w:r w:rsidRPr="00FA176A">
        <w:rPr>
          <w:rFonts w:eastAsia="Arial"/>
          <w:sz w:val="24"/>
          <w:szCs w:val="24"/>
        </w:rPr>
        <w:t>Case Study</w:t>
      </w:r>
      <w:r w:rsidR="006F3298" w:rsidRPr="00FA176A">
        <w:rPr>
          <w:rFonts w:eastAsia="Arial"/>
          <w:sz w:val="24"/>
          <w:szCs w:val="24"/>
        </w:rPr>
        <w:t xml:space="preserve"> Template</w:t>
      </w:r>
      <w:bookmarkEnd w:id="0"/>
    </w:p>
    <w:p w14:paraId="5278815D" w14:textId="77777777" w:rsidR="009B0B2D" w:rsidRPr="00FF01A8" w:rsidRDefault="009B0B2D" w:rsidP="009B0B2D">
      <w:pPr>
        <w:rPr>
          <w:rFonts w:ascii="Arial" w:eastAsia="Arial" w:hAnsi="Arial" w:cs="Arial"/>
          <w:b/>
          <w:color w:val="0563C1"/>
          <w:sz w:val="20"/>
          <w:szCs w:val="20"/>
          <w:u w:val="single"/>
        </w:rPr>
      </w:pPr>
    </w:p>
    <w:p w14:paraId="259D227D" w14:textId="12D9A7B5" w:rsidR="00262962" w:rsidRPr="00FF01A8" w:rsidRDefault="00574482" w:rsidP="009B0B2D">
      <w:pPr>
        <w:rPr>
          <w:rFonts w:ascii="Arial" w:eastAsia="Arial" w:hAnsi="Arial" w:cs="Arial"/>
          <w:sz w:val="20"/>
          <w:szCs w:val="20"/>
        </w:rPr>
      </w:pPr>
      <w:bookmarkStart w:id="1" w:name="_heading=h.2et92p0" w:colFirst="0" w:colLast="0"/>
      <w:bookmarkEnd w:id="1"/>
      <w:r>
        <w:rPr>
          <w:rFonts w:ascii="Arial" w:eastAsia="Arial" w:hAnsi="Arial" w:cs="Arial"/>
          <w:sz w:val="20"/>
          <w:szCs w:val="20"/>
        </w:rPr>
        <w:t>As</w:t>
      </w:r>
      <w:r w:rsidR="00262962">
        <w:rPr>
          <w:rFonts w:ascii="Arial" w:eastAsia="Arial" w:hAnsi="Arial" w:cs="Arial"/>
          <w:sz w:val="20"/>
          <w:szCs w:val="20"/>
        </w:rPr>
        <w:t xml:space="preserve"> part of being a Primary Partner please share your involvement through </w:t>
      </w:r>
      <w:r>
        <w:rPr>
          <w:rFonts w:ascii="Arial" w:eastAsia="Arial" w:hAnsi="Arial" w:cs="Arial"/>
          <w:sz w:val="20"/>
          <w:szCs w:val="20"/>
        </w:rPr>
        <w:t xml:space="preserve">a </w:t>
      </w:r>
      <w:r w:rsidR="00262962">
        <w:rPr>
          <w:rFonts w:ascii="Arial" w:eastAsia="Arial" w:hAnsi="Arial" w:cs="Arial"/>
          <w:sz w:val="20"/>
          <w:szCs w:val="20"/>
        </w:rPr>
        <w:t>case stud</w:t>
      </w:r>
      <w:r>
        <w:rPr>
          <w:rFonts w:ascii="Arial" w:eastAsia="Arial" w:hAnsi="Arial" w:cs="Arial"/>
          <w:sz w:val="20"/>
          <w:szCs w:val="20"/>
        </w:rPr>
        <w:t>y</w:t>
      </w:r>
      <w:r w:rsidR="00262962">
        <w:rPr>
          <w:rFonts w:ascii="Arial" w:eastAsia="Arial" w:hAnsi="Arial" w:cs="Arial"/>
          <w:sz w:val="20"/>
          <w:szCs w:val="20"/>
        </w:rPr>
        <w:t xml:space="preserve">. </w:t>
      </w:r>
      <w:r>
        <w:rPr>
          <w:rFonts w:ascii="Arial" w:eastAsia="Arial" w:hAnsi="Arial" w:cs="Arial"/>
          <w:sz w:val="20"/>
          <w:szCs w:val="20"/>
        </w:rPr>
        <w:t>Please u</w:t>
      </w:r>
      <w:r w:rsidR="00262962">
        <w:rPr>
          <w:rFonts w:ascii="Arial" w:eastAsia="Arial" w:hAnsi="Arial" w:cs="Arial"/>
          <w:sz w:val="20"/>
          <w:szCs w:val="20"/>
        </w:rPr>
        <w:t xml:space="preserve">se the following template as a guide of what to include </w:t>
      </w:r>
      <w:r>
        <w:rPr>
          <w:rFonts w:ascii="Arial" w:eastAsia="Arial" w:hAnsi="Arial" w:cs="Arial"/>
          <w:sz w:val="20"/>
          <w:szCs w:val="20"/>
        </w:rPr>
        <w:t>and send this to us along with any photos/images you have that could support this.</w:t>
      </w:r>
    </w:p>
    <w:p w14:paraId="2A369EF6" w14:textId="77777777" w:rsidR="00637AE1" w:rsidRPr="00FF01A8" w:rsidRDefault="00637AE1" w:rsidP="009B0B2D">
      <w:pPr>
        <w:rPr>
          <w:rFonts w:ascii="Arial" w:eastAsia="Arial" w:hAnsi="Arial" w:cs="Arial"/>
          <w:sz w:val="20"/>
          <w:szCs w:val="20"/>
        </w:rPr>
      </w:pPr>
    </w:p>
    <w:p w14:paraId="3B29FA1C" w14:textId="77777777" w:rsidR="00403DE8" w:rsidRPr="00FF01A8" w:rsidRDefault="00403DE8" w:rsidP="00403DE8">
      <w:pPr>
        <w:rPr>
          <w:rFonts w:ascii="Arial" w:hAnsi="Arial" w:cs="Arial"/>
          <w:b/>
          <w:color w:val="1E2C6A"/>
          <w:sz w:val="20"/>
          <w:szCs w:val="20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256"/>
        <w:gridCol w:w="5754"/>
      </w:tblGrid>
      <w:tr w:rsidR="00403DE8" w:rsidRPr="00FF01A8" w14:paraId="4671E5B9" w14:textId="77777777"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546CD205" w14:textId="77777777" w:rsidR="00403DE8" w:rsidRPr="00FF01A8" w:rsidRDefault="00403DE8" w:rsidP="002B370E">
            <w:pPr>
              <w:rPr>
                <w:rFonts w:ascii="Arial" w:hAnsi="Arial" w:cs="Arial"/>
                <w:b/>
                <w:color w:val="1E2C6A"/>
                <w:sz w:val="20"/>
                <w:szCs w:val="20"/>
              </w:rPr>
            </w:pPr>
            <w:r w:rsidRPr="00FF01A8">
              <w:rPr>
                <w:rFonts w:ascii="Arial" w:hAnsi="Arial" w:cs="Arial"/>
                <w:b/>
                <w:color w:val="1E2C6A"/>
                <w:sz w:val="20"/>
                <w:szCs w:val="20"/>
              </w:rPr>
              <w:t>Name</w:t>
            </w:r>
          </w:p>
        </w:tc>
        <w:tc>
          <w:tcPr>
            <w:tcW w:w="5754" w:type="dxa"/>
            <w:tcBorders>
              <w:top w:val="single" w:sz="4" w:space="0" w:color="auto"/>
            </w:tcBorders>
            <w:vAlign w:val="center"/>
          </w:tcPr>
          <w:p w14:paraId="6DC1FF74" w14:textId="77777777" w:rsidR="00403DE8" w:rsidRPr="00FF01A8" w:rsidRDefault="00403DE8" w:rsidP="002B370E">
            <w:pPr>
              <w:spacing w:line="480" w:lineRule="auto"/>
              <w:rPr>
                <w:rFonts w:ascii="Arial" w:hAnsi="Arial" w:cs="Arial"/>
                <w:color w:val="1E2C6A"/>
                <w:sz w:val="20"/>
                <w:szCs w:val="20"/>
              </w:rPr>
            </w:pPr>
          </w:p>
        </w:tc>
      </w:tr>
      <w:tr w:rsidR="00403DE8" w:rsidRPr="00FF01A8" w14:paraId="50964AA4" w14:textId="77777777">
        <w:tc>
          <w:tcPr>
            <w:tcW w:w="3256" w:type="dxa"/>
            <w:vAlign w:val="center"/>
          </w:tcPr>
          <w:p w14:paraId="1A86C94B" w14:textId="77777777" w:rsidR="00403DE8" w:rsidRPr="00FF01A8" w:rsidRDefault="00403DE8" w:rsidP="002B370E">
            <w:pPr>
              <w:rPr>
                <w:rFonts w:ascii="Arial" w:hAnsi="Arial" w:cs="Arial"/>
                <w:b/>
                <w:color w:val="1E2C6A"/>
                <w:sz w:val="20"/>
                <w:szCs w:val="20"/>
              </w:rPr>
            </w:pPr>
            <w:r w:rsidRPr="00FF01A8">
              <w:rPr>
                <w:rFonts w:ascii="Arial" w:hAnsi="Arial" w:cs="Arial"/>
                <w:b/>
                <w:color w:val="1E2C6A"/>
                <w:sz w:val="20"/>
                <w:szCs w:val="20"/>
              </w:rPr>
              <w:t>Company name</w:t>
            </w:r>
          </w:p>
        </w:tc>
        <w:tc>
          <w:tcPr>
            <w:tcW w:w="5754" w:type="dxa"/>
            <w:vAlign w:val="center"/>
          </w:tcPr>
          <w:p w14:paraId="3FE508FB" w14:textId="77777777" w:rsidR="00403DE8" w:rsidRPr="00FF01A8" w:rsidRDefault="00403DE8" w:rsidP="002B370E">
            <w:pPr>
              <w:spacing w:line="480" w:lineRule="auto"/>
              <w:rPr>
                <w:rFonts w:ascii="Arial" w:hAnsi="Arial" w:cs="Arial"/>
                <w:color w:val="1E2C6A"/>
                <w:sz w:val="20"/>
                <w:szCs w:val="20"/>
              </w:rPr>
            </w:pPr>
          </w:p>
        </w:tc>
      </w:tr>
      <w:tr w:rsidR="00403DE8" w:rsidRPr="00FF01A8" w14:paraId="7C368F90" w14:textId="77777777">
        <w:tc>
          <w:tcPr>
            <w:tcW w:w="3256" w:type="dxa"/>
            <w:vAlign w:val="center"/>
          </w:tcPr>
          <w:p w14:paraId="30BA5E08" w14:textId="77777777" w:rsidR="00403DE8" w:rsidRPr="00FF01A8" w:rsidRDefault="00403DE8" w:rsidP="002B370E">
            <w:pPr>
              <w:rPr>
                <w:rFonts w:ascii="Arial" w:hAnsi="Arial" w:cs="Arial"/>
                <w:b/>
                <w:color w:val="1E2C6A"/>
                <w:sz w:val="20"/>
                <w:szCs w:val="20"/>
              </w:rPr>
            </w:pPr>
            <w:r w:rsidRPr="00FF01A8">
              <w:rPr>
                <w:rFonts w:ascii="Arial" w:hAnsi="Arial" w:cs="Arial"/>
                <w:b/>
                <w:color w:val="1E2C6A"/>
                <w:sz w:val="20"/>
                <w:szCs w:val="20"/>
              </w:rPr>
              <w:t>Job Title</w:t>
            </w:r>
          </w:p>
        </w:tc>
        <w:tc>
          <w:tcPr>
            <w:tcW w:w="5754" w:type="dxa"/>
            <w:vAlign w:val="center"/>
          </w:tcPr>
          <w:p w14:paraId="78B61452" w14:textId="77777777" w:rsidR="00403DE8" w:rsidRPr="00FF01A8" w:rsidRDefault="00403DE8" w:rsidP="002B370E">
            <w:pPr>
              <w:spacing w:line="480" w:lineRule="auto"/>
              <w:rPr>
                <w:rFonts w:ascii="Arial" w:hAnsi="Arial" w:cs="Arial"/>
                <w:color w:val="1E2C6A"/>
                <w:sz w:val="20"/>
                <w:szCs w:val="20"/>
              </w:rPr>
            </w:pPr>
          </w:p>
        </w:tc>
      </w:tr>
      <w:tr w:rsidR="00403DE8" w:rsidRPr="00FF01A8" w14:paraId="17CBE5B1" w14:textId="77777777">
        <w:tc>
          <w:tcPr>
            <w:tcW w:w="3256" w:type="dxa"/>
            <w:vAlign w:val="center"/>
          </w:tcPr>
          <w:p w14:paraId="695E9867" w14:textId="77777777" w:rsidR="00817E74" w:rsidRDefault="00817E74" w:rsidP="002B370E">
            <w:pPr>
              <w:rPr>
                <w:rFonts w:ascii="Arial" w:hAnsi="Arial" w:cs="Arial"/>
                <w:b/>
                <w:color w:val="1E2C6A"/>
                <w:sz w:val="20"/>
                <w:szCs w:val="20"/>
              </w:rPr>
            </w:pPr>
          </w:p>
          <w:p w14:paraId="295C6B2E" w14:textId="59889F92" w:rsidR="00403DE8" w:rsidRDefault="00403DE8" w:rsidP="002B370E">
            <w:pPr>
              <w:rPr>
                <w:rFonts w:ascii="Arial" w:hAnsi="Arial" w:cs="Arial"/>
                <w:b/>
                <w:color w:val="1E2C6A"/>
                <w:sz w:val="20"/>
                <w:szCs w:val="20"/>
              </w:rPr>
            </w:pPr>
            <w:r w:rsidRPr="00FF01A8">
              <w:rPr>
                <w:rFonts w:ascii="Arial" w:hAnsi="Arial" w:cs="Arial"/>
                <w:b/>
                <w:color w:val="1E2C6A"/>
                <w:sz w:val="20"/>
                <w:szCs w:val="20"/>
              </w:rPr>
              <w:t>What activity(ies) did you get involved in</w:t>
            </w:r>
            <w:r w:rsidR="00FD5363" w:rsidRPr="00FF01A8">
              <w:rPr>
                <w:rFonts w:ascii="Arial" w:hAnsi="Arial" w:cs="Arial"/>
                <w:b/>
                <w:color w:val="1E2C6A"/>
                <w:sz w:val="20"/>
                <w:szCs w:val="20"/>
              </w:rPr>
              <w:t xml:space="preserve"> so far</w:t>
            </w:r>
            <w:r w:rsidRPr="00FF01A8">
              <w:rPr>
                <w:rFonts w:ascii="Arial" w:hAnsi="Arial" w:cs="Arial"/>
                <w:b/>
                <w:color w:val="1E2C6A"/>
                <w:sz w:val="20"/>
                <w:szCs w:val="20"/>
              </w:rPr>
              <w:t>?</w:t>
            </w:r>
          </w:p>
          <w:p w14:paraId="542E783B" w14:textId="2806453A" w:rsidR="00817E74" w:rsidRPr="00FF01A8" w:rsidRDefault="00817E74" w:rsidP="002B370E">
            <w:pPr>
              <w:rPr>
                <w:rFonts w:ascii="Arial" w:hAnsi="Arial" w:cs="Arial"/>
                <w:b/>
                <w:color w:val="1E2C6A"/>
                <w:sz w:val="20"/>
                <w:szCs w:val="20"/>
              </w:rPr>
            </w:pPr>
          </w:p>
        </w:tc>
        <w:tc>
          <w:tcPr>
            <w:tcW w:w="5754" w:type="dxa"/>
            <w:vAlign w:val="center"/>
          </w:tcPr>
          <w:p w14:paraId="15C73F16" w14:textId="77777777" w:rsidR="00403DE8" w:rsidRPr="00FF01A8" w:rsidRDefault="00403DE8" w:rsidP="002B370E">
            <w:pPr>
              <w:spacing w:line="480" w:lineRule="auto"/>
              <w:rPr>
                <w:rFonts w:ascii="Arial" w:hAnsi="Arial" w:cs="Arial"/>
                <w:color w:val="1E2C6A"/>
                <w:sz w:val="20"/>
                <w:szCs w:val="20"/>
              </w:rPr>
            </w:pPr>
          </w:p>
        </w:tc>
      </w:tr>
    </w:tbl>
    <w:p w14:paraId="13886681" w14:textId="77777777" w:rsidR="00403DE8" w:rsidRPr="00FF01A8" w:rsidRDefault="00403DE8" w:rsidP="00403DE8">
      <w:pPr>
        <w:rPr>
          <w:color w:val="1E2C6A"/>
          <w:sz w:val="20"/>
          <w:szCs w:val="20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10"/>
      </w:tblGrid>
      <w:tr w:rsidR="00403DE8" w:rsidRPr="00FA176A" w14:paraId="17E07181" w14:textId="77777777">
        <w:tc>
          <w:tcPr>
            <w:tcW w:w="9010" w:type="dxa"/>
            <w:tcBorders>
              <w:top w:val="single" w:sz="4" w:space="0" w:color="auto"/>
            </w:tcBorders>
            <w:vAlign w:val="center"/>
          </w:tcPr>
          <w:p w14:paraId="72D1228D" w14:textId="77777777" w:rsidR="00403DE8" w:rsidRPr="00FF01A8" w:rsidRDefault="00403DE8" w:rsidP="002B370E">
            <w:pPr>
              <w:spacing w:line="276" w:lineRule="auto"/>
              <w:rPr>
                <w:rFonts w:ascii="Arial" w:hAnsi="Arial" w:cs="Arial"/>
                <w:b/>
                <w:color w:val="1E2C6A"/>
                <w:sz w:val="20"/>
                <w:szCs w:val="20"/>
              </w:rPr>
            </w:pPr>
          </w:p>
          <w:p w14:paraId="6E3BBE6F" w14:textId="504609D5" w:rsidR="00403DE8" w:rsidRPr="00FA176A" w:rsidRDefault="00C312F6" w:rsidP="002B370E">
            <w:pPr>
              <w:spacing w:line="276" w:lineRule="auto"/>
              <w:rPr>
                <w:rFonts w:ascii="Arial" w:hAnsi="Arial" w:cs="Arial"/>
                <w:b/>
                <w:color w:val="1E2C6A"/>
                <w:sz w:val="20"/>
                <w:szCs w:val="20"/>
              </w:rPr>
            </w:pPr>
            <w:r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 xml:space="preserve">How </w:t>
            </w:r>
            <w:r w:rsidR="006B19D8"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>(</w:t>
            </w:r>
            <w:r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>does</w:t>
            </w:r>
            <w:r w:rsidR="006B19D8"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>/do)</w:t>
            </w:r>
            <w:r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 xml:space="preserve"> </w:t>
            </w:r>
            <w:r w:rsidR="006B19D8"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>(</w:t>
            </w:r>
            <w:r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>your business</w:t>
            </w:r>
            <w:r w:rsidR="006B19D8"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>/you)</w:t>
            </w:r>
            <w:r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 xml:space="preserve"> support</w:t>
            </w:r>
            <w:r w:rsidR="008E5AD4">
              <w:rPr>
                <w:rFonts w:ascii="Arial" w:hAnsi="Arial" w:cs="Arial"/>
                <w:b/>
                <w:color w:val="1E2C6A"/>
                <w:sz w:val="20"/>
                <w:szCs w:val="20"/>
              </w:rPr>
              <w:t xml:space="preserve"> </w:t>
            </w:r>
            <w:r w:rsidR="00C308BF">
              <w:rPr>
                <w:rFonts w:ascii="Arial" w:hAnsi="Arial" w:cs="Arial"/>
                <w:b/>
                <w:color w:val="1E2C6A"/>
                <w:sz w:val="20"/>
                <w:szCs w:val="20"/>
              </w:rPr>
              <w:t xml:space="preserve">PBP/CforLP </w:t>
            </w:r>
            <w:r w:rsidR="00DD16D6"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>as a Primary Partner</w:t>
            </w:r>
            <w:r w:rsidR="00403DE8"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>?</w:t>
            </w:r>
          </w:p>
          <w:p w14:paraId="421417C3" w14:textId="77777777" w:rsidR="00403DE8" w:rsidRPr="00FA176A" w:rsidRDefault="00403DE8" w:rsidP="002B370E">
            <w:pPr>
              <w:spacing w:line="276" w:lineRule="auto"/>
              <w:rPr>
                <w:rFonts w:ascii="Arial" w:hAnsi="Arial" w:cs="Arial"/>
                <w:b/>
                <w:color w:val="1E2C6A"/>
                <w:sz w:val="20"/>
                <w:szCs w:val="20"/>
              </w:rPr>
            </w:pPr>
          </w:p>
        </w:tc>
      </w:tr>
      <w:tr w:rsidR="00403DE8" w:rsidRPr="00FA176A" w14:paraId="6F537B30" w14:textId="77777777">
        <w:tc>
          <w:tcPr>
            <w:tcW w:w="9010" w:type="dxa"/>
            <w:vAlign w:val="center"/>
          </w:tcPr>
          <w:p w14:paraId="186F174A" w14:textId="77777777" w:rsidR="00403DE8" w:rsidRPr="00FA176A" w:rsidRDefault="00403DE8" w:rsidP="002B370E">
            <w:pPr>
              <w:spacing w:line="480" w:lineRule="auto"/>
              <w:rPr>
                <w:rFonts w:ascii="Arial" w:hAnsi="Arial" w:cs="Arial"/>
                <w:color w:val="1E2C6A"/>
                <w:sz w:val="20"/>
                <w:szCs w:val="20"/>
              </w:rPr>
            </w:pPr>
          </w:p>
          <w:p w14:paraId="78DD38E9" w14:textId="77777777" w:rsidR="00403DE8" w:rsidRPr="00FA176A" w:rsidRDefault="00403DE8" w:rsidP="002B370E">
            <w:pPr>
              <w:spacing w:line="480" w:lineRule="auto"/>
              <w:rPr>
                <w:rFonts w:ascii="Arial" w:hAnsi="Arial" w:cs="Arial"/>
                <w:color w:val="1E2C6A"/>
                <w:sz w:val="20"/>
                <w:szCs w:val="20"/>
              </w:rPr>
            </w:pPr>
          </w:p>
          <w:p w14:paraId="1979C3A6" w14:textId="77777777" w:rsidR="00403DE8" w:rsidRPr="00FA176A" w:rsidRDefault="00403DE8" w:rsidP="002B370E">
            <w:pPr>
              <w:spacing w:line="480" w:lineRule="auto"/>
              <w:rPr>
                <w:rFonts w:ascii="Arial" w:hAnsi="Arial" w:cs="Arial"/>
                <w:color w:val="1E2C6A"/>
                <w:sz w:val="20"/>
                <w:szCs w:val="20"/>
              </w:rPr>
            </w:pPr>
          </w:p>
        </w:tc>
      </w:tr>
    </w:tbl>
    <w:p w14:paraId="70A9D001" w14:textId="77777777" w:rsidR="00403DE8" w:rsidRPr="00FA176A" w:rsidRDefault="00403DE8" w:rsidP="00403DE8">
      <w:pPr>
        <w:rPr>
          <w:color w:val="1E2C6A"/>
          <w:sz w:val="20"/>
          <w:szCs w:val="20"/>
        </w:rPr>
      </w:pPr>
    </w:p>
    <w:p w14:paraId="3D9DA209" w14:textId="77777777" w:rsidR="00403DE8" w:rsidRPr="00FA176A" w:rsidRDefault="00403DE8" w:rsidP="00403DE8">
      <w:pPr>
        <w:rPr>
          <w:color w:val="1E2C6A"/>
          <w:sz w:val="20"/>
          <w:szCs w:val="20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10"/>
      </w:tblGrid>
      <w:tr w:rsidR="00403DE8" w:rsidRPr="00FA176A" w14:paraId="461B04BC" w14:textId="77777777">
        <w:tc>
          <w:tcPr>
            <w:tcW w:w="9010" w:type="dxa"/>
            <w:tcBorders>
              <w:bottom w:val="single" w:sz="4" w:space="0" w:color="auto"/>
            </w:tcBorders>
            <w:vAlign w:val="center"/>
          </w:tcPr>
          <w:p w14:paraId="635E0DDB" w14:textId="77777777" w:rsidR="00403DE8" w:rsidRPr="00FA176A" w:rsidRDefault="00403DE8" w:rsidP="002B370E">
            <w:pPr>
              <w:spacing w:line="276" w:lineRule="auto"/>
              <w:rPr>
                <w:rFonts w:ascii="Arial" w:hAnsi="Arial" w:cs="Arial"/>
                <w:b/>
                <w:color w:val="1E2C6A"/>
                <w:sz w:val="20"/>
                <w:szCs w:val="20"/>
              </w:rPr>
            </w:pPr>
          </w:p>
          <w:p w14:paraId="2A467B8D" w14:textId="77777777" w:rsidR="00403DE8" w:rsidRPr="00FA176A" w:rsidRDefault="00403DE8" w:rsidP="002B370E">
            <w:pPr>
              <w:spacing w:line="276" w:lineRule="auto"/>
              <w:rPr>
                <w:rFonts w:ascii="Arial" w:hAnsi="Arial" w:cs="Arial"/>
                <w:b/>
                <w:color w:val="1E2C6A"/>
                <w:sz w:val="20"/>
                <w:szCs w:val="20"/>
              </w:rPr>
            </w:pPr>
          </w:p>
          <w:p w14:paraId="6CFEA6C3" w14:textId="7E69B73D" w:rsidR="00403DE8" w:rsidRPr="00FA176A" w:rsidRDefault="00403DE8" w:rsidP="002B370E">
            <w:pPr>
              <w:spacing w:line="276" w:lineRule="auto"/>
              <w:rPr>
                <w:rFonts w:ascii="Arial" w:hAnsi="Arial" w:cs="Arial"/>
                <w:b/>
                <w:color w:val="1E2C6A"/>
                <w:sz w:val="20"/>
                <w:szCs w:val="20"/>
              </w:rPr>
            </w:pPr>
            <w:r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>W</w:t>
            </w:r>
            <w:r w:rsidR="00C312F6"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 xml:space="preserve">hy </w:t>
            </w:r>
            <w:r w:rsidR="006B19D8"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 xml:space="preserve">(does/do) (your business/you) </w:t>
            </w:r>
            <w:r w:rsidR="00C312F6"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>support? W</w:t>
            </w:r>
            <w:r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 xml:space="preserve">hat benefits </w:t>
            </w:r>
            <w:r w:rsidR="00D15B87"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>(</w:t>
            </w:r>
            <w:r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>d</w:t>
            </w:r>
            <w:r w:rsidR="00D15B87"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>oes/do)</w:t>
            </w:r>
            <w:r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 xml:space="preserve"> </w:t>
            </w:r>
            <w:r w:rsidR="00D15B87"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>(your business/</w:t>
            </w:r>
            <w:r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>you</w:t>
            </w:r>
            <w:r w:rsidR="00FA5B71"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>)</w:t>
            </w:r>
            <w:r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 xml:space="preserve"> get</w:t>
            </w:r>
            <w:r w:rsidR="00FA5B71"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 xml:space="preserve"> from </w:t>
            </w:r>
            <w:r w:rsidR="00DD16D6"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>being a primary partner</w:t>
            </w:r>
            <w:r w:rsidR="00C312F6"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>?</w:t>
            </w:r>
          </w:p>
          <w:p w14:paraId="00507F2E" w14:textId="77777777" w:rsidR="00403DE8" w:rsidRPr="00FA176A" w:rsidRDefault="00403DE8" w:rsidP="002B370E">
            <w:pPr>
              <w:spacing w:line="276" w:lineRule="auto"/>
              <w:rPr>
                <w:rFonts w:ascii="Arial" w:hAnsi="Arial" w:cs="Arial"/>
                <w:b/>
                <w:color w:val="1E2C6A"/>
                <w:sz w:val="20"/>
                <w:szCs w:val="20"/>
              </w:rPr>
            </w:pPr>
          </w:p>
          <w:p w14:paraId="2B2BB066" w14:textId="77777777" w:rsidR="00403DE8" w:rsidRPr="00FA176A" w:rsidRDefault="00403DE8" w:rsidP="002B370E">
            <w:pPr>
              <w:spacing w:line="276" w:lineRule="auto"/>
              <w:rPr>
                <w:rFonts w:ascii="Arial" w:hAnsi="Arial" w:cs="Arial"/>
                <w:b/>
                <w:color w:val="1E2C6A"/>
                <w:sz w:val="20"/>
                <w:szCs w:val="20"/>
              </w:rPr>
            </w:pPr>
          </w:p>
        </w:tc>
      </w:tr>
      <w:tr w:rsidR="00403DE8" w:rsidRPr="00FA176A" w14:paraId="5607AC29" w14:textId="77777777">
        <w:trPr>
          <w:trHeight w:val="1596"/>
        </w:trPr>
        <w:tc>
          <w:tcPr>
            <w:tcW w:w="9010" w:type="dxa"/>
            <w:tcBorders>
              <w:bottom w:val="single" w:sz="4" w:space="0" w:color="auto"/>
            </w:tcBorders>
            <w:vAlign w:val="center"/>
          </w:tcPr>
          <w:p w14:paraId="159173B2" w14:textId="77777777" w:rsidR="00403DE8" w:rsidRPr="00FA176A" w:rsidRDefault="00403DE8" w:rsidP="002B370E">
            <w:pPr>
              <w:rPr>
                <w:rFonts w:ascii="Arial" w:hAnsi="Arial" w:cs="Arial"/>
                <w:color w:val="1E2C6A"/>
                <w:sz w:val="20"/>
                <w:szCs w:val="20"/>
              </w:rPr>
            </w:pPr>
          </w:p>
          <w:p w14:paraId="08102D83" w14:textId="77777777" w:rsidR="00403DE8" w:rsidRPr="00FA176A" w:rsidRDefault="00403DE8" w:rsidP="002B370E">
            <w:pPr>
              <w:rPr>
                <w:rFonts w:ascii="Arial" w:hAnsi="Arial" w:cs="Arial"/>
                <w:color w:val="1E2C6A"/>
                <w:sz w:val="20"/>
                <w:szCs w:val="20"/>
              </w:rPr>
            </w:pPr>
          </w:p>
          <w:p w14:paraId="6FAEB6C1" w14:textId="77777777" w:rsidR="00403DE8" w:rsidRPr="00FA176A" w:rsidRDefault="00403DE8" w:rsidP="002B370E">
            <w:pPr>
              <w:rPr>
                <w:rFonts w:ascii="Arial" w:hAnsi="Arial" w:cs="Arial"/>
                <w:color w:val="1E2C6A"/>
                <w:sz w:val="20"/>
                <w:szCs w:val="20"/>
              </w:rPr>
            </w:pPr>
          </w:p>
          <w:p w14:paraId="1CA604D9" w14:textId="77777777" w:rsidR="00403DE8" w:rsidRPr="00FA176A" w:rsidRDefault="00403DE8" w:rsidP="002B370E">
            <w:pPr>
              <w:rPr>
                <w:rFonts w:ascii="Arial" w:hAnsi="Arial" w:cs="Arial"/>
                <w:color w:val="1E2C6A"/>
                <w:sz w:val="20"/>
                <w:szCs w:val="20"/>
              </w:rPr>
            </w:pPr>
          </w:p>
          <w:p w14:paraId="2814C0B1" w14:textId="77777777" w:rsidR="00403DE8" w:rsidRPr="00FA176A" w:rsidRDefault="00403DE8" w:rsidP="002B370E">
            <w:pPr>
              <w:rPr>
                <w:rFonts w:ascii="Arial" w:hAnsi="Arial" w:cs="Arial"/>
                <w:color w:val="1E2C6A"/>
                <w:sz w:val="20"/>
                <w:szCs w:val="20"/>
              </w:rPr>
            </w:pPr>
          </w:p>
          <w:p w14:paraId="3F310132" w14:textId="77777777" w:rsidR="00403DE8" w:rsidRPr="00FA176A" w:rsidRDefault="00403DE8" w:rsidP="002B370E">
            <w:pPr>
              <w:rPr>
                <w:rFonts w:ascii="Arial" w:hAnsi="Arial" w:cs="Arial"/>
                <w:color w:val="1E2C6A"/>
                <w:sz w:val="20"/>
                <w:szCs w:val="20"/>
              </w:rPr>
            </w:pPr>
          </w:p>
        </w:tc>
      </w:tr>
    </w:tbl>
    <w:p w14:paraId="7F64884B" w14:textId="77777777" w:rsidR="00403DE8" w:rsidRPr="00FA176A" w:rsidRDefault="00403DE8" w:rsidP="00403DE8">
      <w:pPr>
        <w:rPr>
          <w:sz w:val="20"/>
          <w:szCs w:val="20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10"/>
      </w:tblGrid>
      <w:tr w:rsidR="00403DE8" w:rsidRPr="00FA176A" w14:paraId="605477EE" w14:textId="77777777">
        <w:tc>
          <w:tcPr>
            <w:tcW w:w="90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CD988F" w14:textId="77777777" w:rsidR="00403DE8" w:rsidRPr="00FA176A" w:rsidRDefault="00403DE8" w:rsidP="002B370E">
            <w:pPr>
              <w:spacing w:line="276" w:lineRule="auto"/>
              <w:rPr>
                <w:rFonts w:ascii="Arial" w:hAnsi="Arial" w:cs="Arial"/>
                <w:b/>
                <w:color w:val="1E2C6A"/>
                <w:sz w:val="20"/>
                <w:szCs w:val="20"/>
              </w:rPr>
            </w:pPr>
          </w:p>
          <w:p w14:paraId="023CD5DD" w14:textId="05B3783B" w:rsidR="00403DE8" w:rsidRPr="00FA176A" w:rsidRDefault="00403DE8" w:rsidP="002B370E">
            <w:pPr>
              <w:rPr>
                <w:rFonts w:ascii="Arial" w:hAnsi="Arial" w:cs="Arial"/>
                <w:b/>
                <w:color w:val="1E2C6A"/>
                <w:sz w:val="20"/>
                <w:szCs w:val="20"/>
              </w:rPr>
            </w:pPr>
            <w:r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 xml:space="preserve">How </w:t>
            </w:r>
            <w:r w:rsidR="009C0516"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 xml:space="preserve">(does/do) (your business/you) </w:t>
            </w:r>
            <w:r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>feel you made a positive impact by</w:t>
            </w:r>
            <w:r w:rsidR="009C0516"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 xml:space="preserve"> supporting PBP</w:t>
            </w:r>
            <w:r w:rsidR="00C308BF">
              <w:rPr>
                <w:rFonts w:ascii="Arial" w:hAnsi="Arial" w:cs="Arial"/>
                <w:b/>
                <w:color w:val="1E2C6A"/>
                <w:sz w:val="20"/>
                <w:szCs w:val="20"/>
              </w:rPr>
              <w:t>/CforLP</w:t>
            </w:r>
            <w:r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>?</w:t>
            </w:r>
          </w:p>
          <w:p w14:paraId="72E54351" w14:textId="77777777" w:rsidR="00403DE8" w:rsidRPr="00FA176A" w:rsidRDefault="00403DE8" w:rsidP="002B370E">
            <w:pPr>
              <w:spacing w:line="276" w:lineRule="auto"/>
              <w:rPr>
                <w:rFonts w:ascii="Arial" w:hAnsi="Arial" w:cs="Arial"/>
                <w:b/>
                <w:color w:val="1E2C6A"/>
                <w:sz w:val="20"/>
                <w:szCs w:val="20"/>
              </w:rPr>
            </w:pPr>
          </w:p>
        </w:tc>
      </w:tr>
      <w:tr w:rsidR="00403DE8" w:rsidRPr="00FA176A" w14:paraId="0529182F" w14:textId="77777777">
        <w:tc>
          <w:tcPr>
            <w:tcW w:w="9010" w:type="dxa"/>
            <w:tcBorders>
              <w:top w:val="single" w:sz="4" w:space="0" w:color="auto"/>
              <w:bottom w:val="single" w:sz="4" w:space="0" w:color="auto"/>
            </w:tcBorders>
          </w:tcPr>
          <w:p w14:paraId="2389DFD2" w14:textId="77777777" w:rsidR="00403DE8" w:rsidRPr="00FA176A" w:rsidRDefault="00403DE8" w:rsidP="002B370E">
            <w:pPr>
              <w:rPr>
                <w:rFonts w:ascii="Arial" w:hAnsi="Arial" w:cs="Arial"/>
                <w:color w:val="1E2C6A"/>
                <w:sz w:val="20"/>
                <w:szCs w:val="20"/>
              </w:rPr>
            </w:pPr>
          </w:p>
          <w:p w14:paraId="3A99E1D4" w14:textId="77777777" w:rsidR="009C0516" w:rsidRPr="00FA176A" w:rsidRDefault="009C0516" w:rsidP="002B370E">
            <w:pPr>
              <w:rPr>
                <w:color w:val="1E2C6A"/>
                <w:sz w:val="20"/>
                <w:szCs w:val="20"/>
              </w:rPr>
            </w:pPr>
          </w:p>
          <w:p w14:paraId="1E0A1DE2" w14:textId="77777777" w:rsidR="00403DE8" w:rsidRPr="00FA176A" w:rsidRDefault="00403DE8" w:rsidP="002B370E">
            <w:pPr>
              <w:spacing w:line="276" w:lineRule="auto"/>
              <w:rPr>
                <w:rFonts w:ascii="Arial" w:hAnsi="Arial" w:cs="Arial"/>
                <w:b/>
                <w:color w:val="1E2C6A"/>
                <w:sz w:val="20"/>
                <w:szCs w:val="20"/>
              </w:rPr>
            </w:pPr>
          </w:p>
        </w:tc>
      </w:tr>
    </w:tbl>
    <w:p w14:paraId="14917594" w14:textId="77777777" w:rsidR="00403DE8" w:rsidRPr="00FA176A" w:rsidRDefault="00403DE8" w:rsidP="00403DE8">
      <w:pPr>
        <w:rPr>
          <w:rFonts w:ascii="Arial" w:hAnsi="Arial" w:cs="Arial"/>
          <w:b/>
          <w:color w:val="1E2C6A"/>
          <w:sz w:val="20"/>
          <w:szCs w:val="20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10"/>
      </w:tblGrid>
      <w:tr w:rsidR="00403DE8" w:rsidRPr="00FA176A" w14:paraId="6BBDE316" w14:textId="77777777">
        <w:tc>
          <w:tcPr>
            <w:tcW w:w="90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587294" w14:textId="77777777" w:rsidR="00403DE8" w:rsidRPr="00FA176A" w:rsidRDefault="00403DE8" w:rsidP="002B370E">
            <w:pPr>
              <w:spacing w:line="276" w:lineRule="auto"/>
              <w:rPr>
                <w:rFonts w:ascii="Arial" w:hAnsi="Arial" w:cs="Arial"/>
                <w:b/>
                <w:color w:val="1E2C6A"/>
                <w:sz w:val="20"/>
                <w:szCs w:val="20"/>
              </w:rPr>
            </w:pPr>
          </w:p>
          <w:p w14:paraId="7B305A00" w14:textId="65B10A4C" w:rsidR="00403DE8" w:rsidRPr="00FA176A" w:rsidRDefault="00403DE8" w:rsidP="002B370E">
            <w:pPr>
              <w:spacing w:line="276" w:lineRule="auto"/>
              <w:rPr>
                <w:rFonts w:ascii="Arial" w:hAnsi="Arial" w:cs="Arial"/>
                <w:b/>
                <w:color w:val="1E2C6A"/>
                <w:sz w:val="20"/>
                <w:szCs w:val="20"/>
              </w:rPr>
            </w:pPr>
            <w:r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>What</w:t>
            </w:r>
            <w:r w:rsidR="009C0516"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 xml:space="preserve"> is</w:t>
            </w:r>
            <w:r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 xml:space="preserve"> </w:t>
            </w:r>
            <w:r w:rsidR="009C0516"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 xml:space="preserve">(your businesses/your) </w:t>
            </w:r>
            <w:r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 xml:space="preserve">favourite part </w:t>
            </w:r>
            <w:r w:rsidR="005816A5"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>about</w:t>
            </w:r>
            <w:r w:rsidR="00DD16D6"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 xml:space="preserve"> being a primary partner?</w:t>
            </w:r>
          </w:p>
          <w:p w14:paraId="08F9A1B9" w14:textId="77777777" w:rsidR="00403DE8" w:rsidRPr="00FA176A" w:rsidRDefault="00403DE8" w:rsidP="002B370E">
            <w:pPr>
              <w:spacing w:line="276" w:lineRule="auto"/>
              <w:rPr>
                <w:rFonts w:ascii="Arial" w:hAnsi="Arial" w:cs="Arial"/>
                <w:b/>
                <w:color w:val="1E2C6A"/>
                <w:sz w:val="20"/>
                <w:szCs w:val="20"/>
              </w:rPr>
            </w:pPr>
          </w:p>
        </w:tc>
      </w:tr>
      <w:tr w:rsidR="00403DE8" w:rsidRPr="00FA176A" w14:paraId="0A0B2AD4" w14:textId="77777777">
        <w:tc>
          <w:tcPr>
            <w:tcW w:w="9010" w:type="dxa"/>
            <w:tcBorders>
              <w:top w:val="single" w:sz="4" w:space="0" w:color="auto"/>
              <w:bottom w:val="single" w:sz="4" w:space="0" w:color="auto"/>
            </w:tcBorders>
          </w:tcPr>
          <w:p w14:paraId="6EBDBBA0" w14:textId="77777777" w:rsidR="00403DE8" w:rsidRPr="00FA176A" w:rsidRDefault="00403DE8" w:rsidP="002B370E">
            <w:pPr>
              <w:rPr>
                <w:rFonts w:ascii="Arial" w:hAnsi="Arial" w:cs="Arial"/>
                <w:color w:val="1E2C6A"/>
                <w:sz w:val="20"/>
                <w:szCs w:val="20"/>
              </w:rPr>
            </w:pPr>
          </w:p>
          <w:p w14:paraId="7FD3D40B" w14:textId="77777777" w:rsidR="00403DE8" w:rsidRPr="00FA176A" w:rsidRDefault="00403DE8" w:rsidP="002B370E">
            <w:pPr>
              <w:rPr>
                <w:color w:val="1E2C6A"/>
                <w:sz w:val="20"/>
                <w:szCs w:val="20"/>
              </w:rPr>
            </w:pPr>
          </w:p>
          <w:p w14:paraId="7C7AB1FD" w14:textId="77777777" w:rsidR="00403DE8" w:rsidRPr="00FA176A" w:rsidRDefault="00403DE8" w:rsidP="002B370E">
            <w:pPr>
              <w:spacing w:line="276" w:lineRule="auto"/>
              <w:rPr>
                <w:rFonts w:ascii="Arial" w:hAnsi="Arial" w:cs="Arial"/>
                <w:b/>
                <w:color w:val="1E2C6A"/>
                <w:sz w:val="20"/>
                <w:szCs w:val="20"/>
              </w:rPr>
            </w:pPr>
          </w:p>
        </w:tc>
      </w:tr>
    </w:tbl>
    <w:p w14:paraId="0F6DA1DF" w14:textId="77777777" w:rsidR="00F523C9" w:rsidRPr="00FA176A" w:rsidRDefault="00F523C9" w:rsidP="00F523C9">
      <w:pPr>
        <w:rPr>
          <w:rFonts w:ascii="Arial" w:hAnsi="Arial" w:cs="Arial"/>
          <w:b/>
          <w:color w:val="1E2C6A"/>
          <w:sz w:val="20"/>
          <w:szCs w:val="20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10"/>
      </w:tblGrid>
      <w:tr w:rsidR="00F523C9" w:rsidRPr="00FA176A" w14:paraId="67189ED0" w14:textId="77777777" w:rsidTr="00512704">
        <w:tc>
          <w:tcPr>
            <w:tcW w:w="90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E7B3D6" w14:textId="77777777" w:rsidR="00F523C9" w:rsidRPr="00FA176A" w:rsidRDefault="00F523C9" w:rsidP="00512704">
            <w:pPr>
              <w:spacing w:line="276" w:lineRule="auto"/>
              <w:rPr>
                <w:rFonts w:ascii="Arial" w:hAnsi="Arial" w:cs="Arial"/>
                <w:b/>
                <w:color w:val="1E2C6A"/>
                <w:sz w:val="20"/>
                <w:szCs w:val="20"/>
              </w:rPr>
            </w:pPr>
          </w:p>
          <w:p w14:paraId="0217FF7C" w14:textId="485AE92A" w:rsidR="00F523C9" w:rsidRPr="00FA176A" w:rsidRDefault="004D5844" w:rsidP="004D5844">
            <w:pPr>
              <w:spacing w:line="276" w:lineRule="auto"/>
              <w:rPr>
                <w:rFonts w:ascii="Arial" w:hAnsi="Arial" w:cs="Arial"/>
                <w:b/>
                <w:color w:val="1E2C6A"/>
                <w:sz w:val="20"/>
                <w:szCs w:val="20"/>
              </w:rPr>
            </w:pPr>
            <w:r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>How ha</w:t>
            </w:r>
            <w:r w:rsidR="00B81CBC"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>ve (you/</w:t>
            </w:r>
            <w:r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>your organisation</w:t>
            </w:r>
            <w:r w:rsidR="00B81CBC"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>)</w:t>
            </w:r>
            <w:r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 xml:space="preserve"> benefited from the </w:t>
            </w:r>
            <w:r w:rsidR="00DD16D6"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>being a primary partner?</w:t>
            </w:r>
          </w:p>
          <w:p w14:paraId="0F205990" w14:textId="210D7C4E" w:rsidR="004D5844" w:rsidRPr="00FA176A" w:rsidRDefault="004D5844" w:rsidP="004D5844">
            <w:pPr>
              <w:spacing w:line="276" w:lineRule="auto"/>
              <w:rPr>
                <w:rFonts w:ascii="Arial" w:hAnsi="Arial" w:cs="Arial"/>
                <w:b/>
                <w:color w:val="1E2C6A"/>
                <w:sz w:val="20"/>
                <w:szCs w:val="20"/>
              </w:rPr>
            </w:pPr>
          </w:p>
        </w:tc>
      </w:tr>
      <w:tr w:rsidR="00F523C9" w:rsidRPr="00FA176A" w14:paraId="483C7AD3" w14:textId="77777777" w:rsidTr="00512704">
        <w:tc>
          <w:tcPr>
            <w:tcW w:w="9010" w:type="dxa"/>
            <w:tcBorders>
              <w:top w:val="single" w:sz="4" w:space="0" w:color="auto"/>
              <w:bottom w:val="single" w:sz="4" w:space="0" w:color="auto"/>
            </w:tcBorders>
          </w:tcPr>
          <w:p w14:paraId="36917691" w14:textId="77777777" w:rsidR="00F523C9" w:rsidRPr="00FA176A" w:rsidRDefault="00F523C9" w:rsidP="00512704">
            <w:pPr>
              <w:rPr>
                <w:rFonts w:ascii="Arial" w:hAnsi="Arial" w:cs="Arial"/>
                <w:color w:val="1E2C6A"/>
                <w:sz w:val="20"/>
                <w:szCs w:val="20"/>
              </w:rPr>
            </w:pPr>
          </w:p>
          <w:p w14:paraId="057E6CD3" w14:textId="77777777" w:rsidR="00F523C9" w:rsidRPr="00FA176A" w:rsidRDefault="00F523C9" w:rsidP="00512704">
            <w:pPr>
              <w:rPr>
                <w:color w:val="1E2C6A"/>
                <w:sz w:val="20"/>
                <w:szCs w:val="20"/>
              </w:rPr>
            </w:pPr>
          </w:p>
          <w:p w14:paraId="5E218D74" w14:textId="77777777" w:rsidR="00F523C9" w:rsidRPr="00FA176A" w:rsidRDefault="00F523C9" w:rsidP="00512704">
            <w:pPr>
              <w:spacing w:line="276" w:lineRule="auto"/>
              <w:rPr>
                <w:rFonts w:ascii="Arial" w:hAnsi="Arial" w:cs="Arial"/>
                <w:b/>
                <w:color w:val="1E2C6A"/>
                <w:sz w:val="20"/>
                <w:szCs w:val="20"/>
              </w:rPr>
            </w:pPr>
          </w:p>
        </w:tc>
      </w:tr>
    </w:tbl>
    <w:p w14:paraId="1D8EEED8" w14:textId="77777777" w:rsidR="00F523C9" w:rsidRPr="00FA176A" w:rsidRDefault="00F523C9" w:rsidP="00403DE8">
      <w:pPr>
        <w:rPr>
          <w:rFonts w:ascii="Arial" w:hAnsi="Arial" w:cs="Arial"/>
          <w:b/>
          <w:color w:val="1E2C6A"/>
          <w:sz w:val="20"/>
          <w:szCs w:val="20"/>
        </w:rPr>
      </w:pPr>
    </w:p>
    <w:p w14:paraId="7762F86B" w14:textId="77777777" w:rsidR="00F523C9" w:rsidRPr="00FA176A" w:rsidRDefault="00F523C9" w:rsidP="00403DE8">
      <w:pPr>
        <w:rPr>
          <w:rFonts w:ascii="Arial" w:hAnsi="Arial" w:cs="Arial"/>
          <w:b/>
          <w:color w:val="1E2C6A"/>
          <w:sz w:val="20"/>
          <w:szCs w:val="20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10"/>
      </w:tblGrid>
      <w:tr w:rsidR="00403DE8" w:rsidRPr="00FF01A8" w14:paraId="5E0B4190" w14:textId="77777777">
        <w:tc>
          <w:tcPr>
            <w:tcW w:w="90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D4573" w14:textId="77777777" w:rsidR="00403DE8" w:rsidRPr="00FA176A" w:rsidRDefault="00403DE8" w:rsidP="002B370E">
            <w:pPr>
              <w:spacing w:line="276" w:lineRule="auto"/>
              <w:rPr>
                <w:rFonts w:ascii="Arial" w:hAnsi="Arial" w:cs="Arial"/>
                <w:b/>
                <w:color w:val="1E2C6A"/>
                <w:sz w:val="20"/>
                <w:szCs w:val="20"/>
              </w:rPr>
            </w:pPr>
          </w:p>
          <w:p w14:paraId="65BDFFCD" w14:textId="09697008" w:rsidR="00403DE8" w:rsidRPr="00FF01A8" w:rsidRDefault="00DD16D6" w:rsidP="002B370E">
            <w:pPr>
              <w:spacing w:line="276" w:lineRule="auto"/>
              <w:rPr>
                <w:rFonts w:ascii="Arial" w:hAnsi="Arial" w:cs="Arial"/>
                <w:b/>
                <w:color w:val="1E2C6A"/>
                <w:sz w:val="20"/>
                <w:szCs w:val="20"/>
              </w:rPr>
            </w:pPr>
            <w:r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>Is there a</w:t>
            </w:r>
            <w:r w:rsidR="00403DE8" w:rsidRPr="00FA176A">
              <w:rPr>
                <w:rFonts w:ascii="Arial" w:hAnsi="Arial" w:cs="Arial"/>
                <w:b/>
                <w:color w:val="1E2C6A"/>
                <w:sz w:val="20"/>
                <w:szCs w:val="20"/>
              </w:rPr>
              <w:t>nything else you would like to add?</w:t>
            </w:r>
          </w:p>
          <w:p w14:paraId="450B5010" w14:textId="77777777" w:rsidR="00403DE8" w:rsidRPr="00FF01A8" w:rsidRDefault="00403DE8" w:rsidP="002B370E">
            <w:pPr>
              <w:spacing w:line="276" w:lineRule="auto"/>
              <w:rPr>
                <w:rFonts w:ascii="Arial" w:hAnsi="Arial" w:cs="Arial"/>
                <w:b/>
                <w:color w:val="1E2C6A"/>
                <w:sz w:val="20"/>
                <w:szCs w:val="20"/>
              </w:rPr>
            </w:pPr>
          </w:p>
        </w:tc>
      </w:tr>
      <w:tr w:rsidR="00403DE8" w:rsidRPr="00FF01A8" w14:paraId="06E13D8A" w14:textId="77777777">
        <w:tc>
          <w:tcPr>
            <w:tcW w:w="9010" w:type="dxa"/>
            <w:tcBorders>
              <w:top w:val="single" w:sz="4" w:space="0" w:color="auto"/>
              <w:bottom w:val="single" w:sz="4" w:space="0" w:color="auto"/>
            </w:tcBorders>
          </w:tcPr>
          <w:p w14:paraId="70DF23A7" w14:textId="77777777" w:rsidR="00403DE8" w:rsidRPr="00FF01A8" w:rsidRDefault="00403DE8" w:rsidP="002B370E">
            <w:pPr>
              <w:rPr>
                <w:rFonts w:ascii="Arial" w:hAnsi="Arial" w:cs="Arial"/>
                <w:color w:val="1E2C6A"/>
                <w:sz w:val="20"/>
                <w:szCs w:val="20"/>
              </w:rPr>
            </w:pPr>
          </w:p>
          <w:p w14:paraId="3B679E8D" w14:textId="77777777" w:rsidR="00403DE8" w:rsidRPr="00FF01A8" w:rsidRDefault="00403DE8" w:rsidP="002B370E">
            <w:pPr>
              <w:rPr>
                <w:color w:val="1E2C6A"/>
                <w:sz w:val="20"/>
                <w:szCs w:val="20"/>
              </w:rPr>
            </w:pPr>
          </w:p>
          <w:p w14:paraId="113A5BD2" w14:textId="77777777" w:rsidR="00403DE8" w:rsidRPr="00FF01A8" w:rsidRDefault="00403DE8" w:rsidP="002B370E">
            <w:pPr>
              <w:spacing w:line="276" w:lineRule="auto"/>
              <w:rPr>
                <w:rFonts w:ascii="Arial" w:hAnsi="Arial" w:cs="Arial"/>
                <w:b/>
                <w:color w:val="1E2C6A"/>
                <w:sz w:val="20"/>
                <w:szCs w:val="20"/>
              </w:rPr>
            </w:pPr>
          </w:p>
        </w:tc>
      </w:tr>
    </w:tbl>
    <w:p w14:paraId="0A029E18" w14:textId="19889EEA" w:rsidR="00403DE8" w:rsidRDefault="00403DE8" w:rsidP="00403DE8">
      <w:pPr>
        <w:rPr>
          <w:rFonts w:ascii="Arial" w:hAnsi="Arial" w:cs="Arial"/>
          <w:b/>
          <w:color w:val="1E2C6A"/>
          <w:sz w:val="20"/>
          <w:szCs w:val="20"/>
        </w:rPr>
      </w:pPr>
    </w:p>
    <w:p w14:paraId="78FA247F" w14:textId="77777777" w:rsidR="00574482" w:rsidRPr="00FF01A8" w:rsidRDefault="00574482" w:rsidP="00403DE8">
      <w:pPr>
        <w:rPr>
          <w:rFonts w:ascii="Arial" w:hAnsi="Arial" w:cs="Arial"/>
          <w:b/>
          <w:color w:val="1E2C6A"/>
          <w:sz w:val="20"/>
          <w:szCs w:val="20"/>
        </w:rPr>
      </w:pPr>
    </w:p>
    <w:p w14:paraId="51520CA3" w14:textId="77777777" w:rsidR="007E48EC" w:rsidRPr="00FF01A8" w:rsidRDefault="007E48EC" w:rsidP="00B43FBD">
      <w:pPr>
        <w:rPr>
          <w:rFonts w:ascii="Arial" w:hAnsi="Arial" w:cs="Arial"/>
          <w:b/>
          <w:sz w:val="20"/>
          <w:szCs w:val="20"/>
        </w:rPr>
      </w:pPr>
    </w:p>
    <w:sectPr w:rsidR="007E48EC" w:rsidRPr="00FF01A8" w:rsidSect="008C0B56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1440" w:right="1440" w:bottom="1440" w:left="1440" w:header="301" w:footer="30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EB917" w14:textId="77777777" w:rsidR="00B1668F" w:rsidRDefault="00B1668F" w:rsidP="00A318CD">
      <w:r>
        <w:separator/>
      </w:r>
    </w:p>
  </w:endnote>
  <w:endnote w:type="continuationSeparator" w:id="0">
    <w:p w14:paraId="77E41401" w14:textId="77777777" w:rsidR="00B1668F" w:rsidRDefault="00B1668F" w:rsidP="00A318CD">
      <w:r>
        <w:continuationSeparator/>
      </w:r>
    </w:p>
  </w:endnote>
  <w:endnote w:type="continuationNotice" w:id="1">
    <w:p w14:paraId="4FBBF895" w14:textId="77777777" w:rsidR="00B1668F" w:rsidRDefault="00B166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80792" w14:textId="77777777" w:rsidR="008E1A2C" w:rsidRDefault="008E1A2C" w:rsidP="008E1A2C">
    <w:pPr>
      <w:pStyle w:val="Footer"/>
      <w:jc w:val="center"/>
      <w:rPr>
        <w:rFonts w:ascii="Arial" w:hAnsi="Arial" w:cs="Arial"/>
        <w:b/>
        <w:bCs/>
        <w:noProof/>
        <w:color w:val="002060"/>
      </w:rPr>
    </w:pPr>
  </w:p>
  <w:p w14:paraId="2F7432C7" w14:textId="5F133BB3" w:rsidR="008E1A2C" w:rsidRDefault="00696E59" w:rsidP="008E1A2C">
    <w:pPr>
      <w:pStyle w:val="Footer"/>
      <w:jc w:val="center"/>
      <w:rPr>
        <w:rFonts w:ascii="Arial" w:hAnsi="Arial" w:cs="Arial"/>
        <w:b/>
        <w:bCs/>
        <w:noProof/>
        <w:color w:val="002060"/>
      </w:rPr>
    </w:pPr>
    <w:hyperlink r:id="rId1" w:history="1">
      <w:r w:rsidRPr="001A6037">
        <w:rPr>
          <w:rStyle w:val="Hyperlink"/>
          <w:rFonts w:ascii="Arial" w:hAnsi="Arial" w:cs="Arial"/>
          <w:b/>
          <w:bCs/>
          <w:noProof/>
        </w:rPr>
        <w:t>WWW.PRIMARYBUSINESSPARTNERSHIP.ORG.UK</w:t>
      </w:r>
    </w:hyperlink>
  </w:p>
  <w:p w14:paraId="79ABA274" w14:textId="77777777" w:rsidR="006C2353" w:rsidRDefault="006C2353" w:rsidP="008E1A2C">
    <w:pPr>
      <w:pStyle w:val="Footer"/>
      <w:jc w:val="center"/>
      <w:rPr>
        <w:rFonts w:ascii="Arial" w:hAnsi="Arial" w:cs="Arial"/>
        <w:b/>
        <w:bCs/>
        <w:noProof/>
        <w:color w:val="002060"/>
      </w:rPr>
    </w:pPr>
  </w:p>
  <w:p w14:paraId="17CCD623" w14:textId="25CBBC9B" w:rsidR="008E1A2C" w:rsidRDefault="00FE284E" w:rsidP="00FE284E">
    <w:pPr>
      <w:pStyle w:val="Footer"/>
      <w:jc w:val="center"/>
      <w:rPr>
        <w:rFonts w:ascii="Arial" w:hAnsi="Arial" w:cs="Arial"/>
        <w:sz w:val="10"/>
        <w:szCs w:val="10"/>
      </w:rPr>
    </w:pPr>
    <w:r>
      <w:rPr>
        <w:noProof/>
      </w:rPr>
      <w:drawing>
        <wp:inline distT="0" distB="0" distL="0" distR="0" wp14:anchorId="140F44CD" wp14:editId="207364A8">
          <wp:extent cx="1738859" cy="189693"/>
          <wp:effectExtent l="0" t="0" r="1270" b="1270"/>
          <wp:docPr id="3" name="Picture 3" descr="A red and blu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red and blue logo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0069" cy="213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CAB8AB" w14:textId="77777777" w:rsidR="006C2353" w:rsidRPr="00BC42A8" w:rsidRDefault="006C2353" w:rsidP="00FE284E">
    <w:pPr>
      <w:pStyle w:val="Footer"/>
      <w:jc w:val="center"/>
      <w:rPr>
        <w:rFonts w:ascii="Arial" w:hAnsi="Arial" w:cs="Arial"/>
        <w:sz w:val="10"/>
        <w:szCs w:val="10"/>
      </w:rPr>
    </w:pPr>
  </w:p>
  <w:p w14:paraId="283FA806" w14:textId="60A53C64" w:rsidR="008E1A2C" w:rsidRPr="00BC42A8" w:rsidRDefault="008E1A2C" w:rsidP="008E1A2C">
    <w:pPr>
      <w:pStyle w:val="Footer"/>
      <w:jc w:val="center"/>
      <w:rPr>
        <w:rFonts w:ascii="Arial" w:hAnsi="Arial" w:cs="Arial"/>
        <w:sz w:val="18"/>
        <w:szCs w:val="18"/>
      </w:rPr>
    </w:pPr>
    <w:r w:rsidRPr="00BC42A8">
      <w:rPr>
        <w:rFonts w:ascii="Arial" w:hAnsi="Arial" w:cs="Arial"/>
        <w:sz w:val="18"/>
        <w:szCs w:val="18"/>
      </w:rPr>
      <w:t>Email:</w:t>
    </w:r>
    <w:r>
      <w:rPr>
        <w:rFonts w:ascii="Arial" w:hAnsi="Arial" w:cs="Arial"/>
        <w:sz w:val="18"/>
        <w:szCs w:val="18"/>
      </w:rPr>
      <w:t xml:space="preserve"> </w:t>
    </w:r>
    <w:hyperlink r:id="rId3" w:history="1">
      <w:r w:rsidR="00164313" w:rsidRPr="001A6037">
        <w:rPr>
          <w:rStyle w:val="Hyperlink"/>
          <w:rFonts w:ascii="Arial" w:hAnsi="Arial" w:cs="Arial"/>
          <w:sz w:val="18"/>
          <w:szCs w:val="18"/>
        </w:rPr>
        <w:t>info@pbp.org.uk</w:t>
      </w:r>
    </w:hyperlink>
    <w:r w:rsidR="00164313">
      <w:rPr>
        <w:rStyle w:val="Hyperlink"/>
        <w:rFonts w:ascii="Arial" w:hAnsi="Arial" w:cs="Arial"/>
        <w:sz w:val="18"/>
        <w:szCs w:val="18"/>
      </w:rPr>
      <w:t xml:space="preserve"> </w:t>
    </w:r>
    <w:r w:rsidR="00164313">
      <w:rPr>
        <w:rFonts w:ascii="Arial" w:hAnsi="Arial" w:cs="Arial"/>
        <w:sz w:val="18"/>
        <w:szCs w:val="18"/>
      </w:rPr>
      <w:t xml:space="preserve"> </w:t>
    </w:r>
    <w:hyperlink r:id="rId4" w:history="1">
      <w:r w:rsidR="00164313" w:rsidRPr="00845FF2">
        <w:rPr>
          <w:rStyle w:val="Hyperlink"/>
          <w:rFonts w:ascii="Arial" w:hAnsi="Arial" w:cs="Arial"/>
          <w:sz w:val="18"/>
          <w:szCs w:val="18"/>
        </w:rPr>
        <w:t>info@cforlp.org.uk</w:t>
      </w:r>
    </w:hyperlink>
  </w:p>
  <w:p w14:paraId="2D1DC792" w14:textId="77777777" w:rsidR="008E1A2C" w:rsidRPr="00BC42A8" w:rsidRDefault="008E1A2C" w:rsidP="008E1A2C">
    <w:pPr>
      <w:pStyle w:val="Footer"/>
      <w:jc w:val="center"/>
      <w:rPr>
        <w:rFonts w:ascii="Arial" w:hAnsi="Arial" w:cs="Arial"/>
        <w:sz w:val="18"/>
        <w:szCs w:val="18"/>
      </w:rPr>
    </w:pPr>
    <w:r w:rsidRPr="00BC42A8">
      <w:rPr>
        <w:rFonts w:ascii="Arial" w:hAnsi="Arial" w:cs="Arial"/>
        <w:sz w:val="18"/>
        <w:szCs w:val="18"/>
      </w:rPr>
      <w:t>Tel: 01900 824 822</w:t>
    </w:r>
  </w:p>
  <w:p w14:paraId="6A7DFA43" w14:textId="77777777" w:rsidR="008E1A2C" w:rsidRPr="00BC42A8" w:rsidRDefault="008E1A2C" w:rsidP="008E1A2C">
    <w:pPr>
      <w:pStyle w:val="Footer"/>
      <w:jc w:val="center"/>
      <w:rPr>
        <w:rFonts w:ascii="Arial" w:hAnsi="Arial" w:cs="Arial"/>
        <w:sz w:val="18"/>
        <w:szCs w:val="18"/>
      </w:rPr>
    </w:pPr>
    <w:r w:rsidRPr="00BC42A8">
      <w:rPr>
        <w:rFonts w:ascii="Arial" w:hAnsi="Arial" w:cs="Arial"/>
        <w:sz w:val="18"/>
        <w:szCs w:val="18"/>
      </w:rPr>
      <w:t>___________________________</w:t>
    </w:r>
  </w:p>
  <w:p w14:paraId="7DF6CE74" w14:textId="77777777" w:rsidR="008E1A2C" w:rsidRPr="00BC42A8" w:rsidRDefault="008E1A2C" w:rsidP="008E1A2C">
    <w:pPr>
      <w:pStyle w:val="Footer"/>
      <w:jc w:val="center"/>
      <w:rPr>
        <w:rFonts w:ascii="Arial" w:hAnsi="Arial" w:cs="Arial"/>
        <w:sz w:val="15"/>
        <w:szCs w:val="15"/>
      </w:rPr>
    </w:pPr>
  </w:p>
  <w:p w14:paraId="0DF6927E" w14:textId="77777777" w:rsidR="00F10856" w:rsidRPr="00214814" w:rsidRDefault="00F10856" w:rsidP="00F10856">
    <w:pPr>
      <w:pStyle w:val="Footer"/>
      <w:jc w:val="center"/>
      <w:rPr>
        <w:rFonts w:ascii="Arial" w:hAnsi="Arial" w:cs="Arial"/>
        <w:sz w:val="15"/>
        <w:szCs w:val="15"/>
      </w:rPr>
    </w:pPr>
    <w:r w:rsidRPr="00214814">
      <w:rPr>
        <w:rFonts w:ascii="Arial" w:hAnsi="Arial" w:cs="Arial"/>
        <w:sz w:val="15"/>
        <w:szCs w:val="15"/>
      </w:rPr>
      <w:t>Centre for Leadership Performance is a limited company pursuant to the laws of England &amp; Wales</w:t>
    </w:r>
  </w:p>
  <w:p w14:paraId="475E9369" w14:textId="77777777" w:rsidR="00F10856" w:rsidRPr="00214814" w:rsidRDefault="00F10856" w:rsidP="00F10856">
    <w:pPr>
      <w:pStyle w:val="Footer"/>
      <w:jc w:val="center"/>
      <w:rPr>
        <w:rFonts w:ascii="Arial" w:hAnsi="Arial" w:cs="Arial"/>
        <w:sz w:val="15"/>
        <w:szCs w:val="15"/>
      </w:rPr>
    </w:pPr>
    <w:r w:rsidRPr="00214814">
      <w:rPr>
        <w:rFonts w:ascii="Arial" w:hAnsi="Arial" w:cs="Arial"/>
        <w:sz w:val="15"/>
        <w:szCs w:val="15"/>
      </w:rPr>
      <w:t>Company Number: 07621600</w:t>
    </w:r>
  </w:p>
  <w:p w14:paraId="124A005C" w14:textId="77777777" w:rsidR="00F10856" w:rsidRPr="00214814" w:rsidRDefault="00F10856" w:rsidP="00F10856">
    <w:pPr>
      <w:pStyle w:val="Footer"/>
      <w:jc w:val="center"/>
      <w:rPr>
        <w:rFonts w:ascii="Arial" w:hAnsi="Arial" w:cs="Arial"/>
        <w:sz w:val="15"/>
        <w:szCs w:val="15"/>
      </w:rPr>
    </w:pPr>
    <w:r w:rsidRPr="00214814">
      <w:rPr>
        <w:rFonts w:ascii="Arial" w:hAnsi="Arial" w:cs="Arial"/>
        <w:sz w:val="15"/>
        <w:szCs w:val="15"/>
      </w:rPr>
      <w:t>Registered Office: Unit 8 &amp; 9  |  Europe Way  |  Cockermouth  |  Cumbria  |  CA13 0QT</w:t>
    </w:r>
  </w:p>
  <w:p w14:paraId="3BFC7B66" w14:textId="77777777" w:rsidR="00F10856" w:rsidRPr="00214814" w:rsidRDefault="00F10856" w:rsidP="00F10856">
    <w:pPr>
      <w:pStyle w:val="Footer"/>
      <w:jc w:val="center"/>
      <w:rPr>
        <w:rFonts w:ascii="Arial" w:hAnsi="Arial" w:cs="Arial"/>
        <w:sz w:val="15"/>
        <w:szCs w:val="15"/>
      </w:rPr>
    </w:pPr>
    <w:r w:rsidRPr="00214814">
      <w:rPr>
        <w:rFonts w:ascii="Arial" w:hAnsi="Arial" w:cs="Arial"/>
        <w:sz w:val="15"/>
        <w:szCs w:val="15"/>
      </w:rPr>
      <w:t>VAT registration number: 115 4942 22</w:t>
    </w:r>
  </w:p>
  <w:p w14:paraId="6016D7D0" w14:textId="77777777" w:rsidR="00F10856" w:rsidRDefault="00F10856" w:rsidP="00F10856">
    <w:pPr>
      <w:pStyle w:val="Footer"/>
    </w:pPr>
  </w:p>
  <w:p w14:paraId="726AC409" w14:textId="77777777" w:rsidR="00371680" w:rsidRPr="00214814" w:rsidRDefault="00371680" w:rsidP="008E1A2C">
    <w:pPr>
      <w:pStyle w:val="Footer"/>
      <w:rPr>
        <w:rFonts w:ascii="Arial" w:hAnsi="Arial" w:cs="Arial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9FCDD" w14:textId="77777777" w:rsidR="008E1A2C" w:rsidRDefault="008E1A2C" w:rsidP="003744B5">
    <w:pPr>
      <w:pStyle w:val="Footer"/>
      <w:jc w:val="center"/>
      <w:rPr>
        <w:rFonts w:ascii="Arial" w:hAnsi="Arial" w:cs="Arial"/>
        <w:b/>
        <w:bCs/>
        <w:noProof/>
        <w:color w:val="002060"/>
      </w:rPr>
    </w:pPr>
  </w:p>
  <w:p w14:paraId="1A6FB2D2" w14:textId="3EC74474" w:rsidR="003744B5" w:rsidRPr="00BC42A8" w:rsidRDefault="00BC42A8" w:rsidP="003744B5">
    <w:pPr>
      <w:pStyle w:val="Footer"/>
      <w:jc w:val="center"/>
      <w:rPr>
        <w:rFonts w:ascii="Arial" w:hAnsi="Arial" w:cs="Arial"/>
        <w:b/>
        <w:bCs/>
        <w:color w:val="002060"/>
      </w:rPr>
    </w:pPr>
    <w:r w:rsidRPr="00BC42A8">
      <w:rPr>
        <w:rFonts w:ascii="Arial" w:hAnsi="Arial" w:cs="Arial"/>
        <w:b/>
        <w:bCs/>
        <w:noProof/>
        <w:color w:val="002060"/>
      </w:rPr>
      <w:t>WWW.PRIMARYBUSINESSPARTNERSHIP.ORG.UK</w:t>
    </w:r>
  </w:p>
  <w:p w14:paraId="4A2BF1F0" w14:textId="77777777" w:rsidR="003744B5" w:rsidRPr="00BC42A8" w:rsidRDefault="003744B5" w:rsidP="003744B5">
    <w:pPr>
      <w:pStyle w:val="Footer"/>
      <w:jc w:val="center"/>
      <w:rPr>
        <w:rFonts w:ascii="Arial" w:hAnsi="Arial" w:cs="Arial"/>
        <w:sz w:val="10"/>
        <w:szCs w:val="10"/>
      </w:rPr>
    </w:pPr>
  </w:p>
  <w:p w14:paraId="12ED6140" w14:textId="1CFAF5B3" w:rsidR="003744B5" w:rsidRPr="00BC42A8" w:rsidRDefault="003744B5" w:rsidP="003744B5">
    <w:pPr>
      <w:pStyle w:val="Footer"/>
      <w:jc w:val="center"/>
      <w:rPr>
        <w:rFonts w:ascii="Arial" w:hAnsi="Arial" w:cs="Arial"/>
        <w:sz w:val="18"/>
        <w:szCs w:val="18"/>
      </w:rPr>
    </w:pPr>
    <w:r w:rsidRPr="00BC42A8">
      <w:rPr>
        <w:rFonts w:ascii="Arial" w:hAnsi="Arial" w:cs="Arial"/>
        <w:sz w:val="18"/>
        <w:szCs w:val="18"/>
      </w:rPr>
      <w:t>Email:</w:t>
    </w:r>
    <w:r w:rsidR="00DC4191">
      <w:rPr>
        <w:rFonts w:ascii="Arial" w:hAnsi="Arial" w:cs="Arial"/>
        <w:sz w:val="18"/>
        <w:szCs w:val="18"/>
      </w:rPr>
      <w:t xml:space="preserve"> </w:t>
    </w:r>
    <w:r w:rsidR="00DC4191" w:rsidRPr="00DC4191">
      <w:rPr>
        <w:rStyle w:val="Hyperlink"/>
        <w:rFonts w:ascii="Arial" w:hAnsi="Arial" w:cs="Arial"/>
        <w:sz w:val="18"/>
        <w:szCs w:val="18"/>
      </w:rPr>
      <w:t>info@pbp.org.uk</w:t>
    </w:r>
  </w:p>
  <w:p w14:paraId="37B89EA8" w14:textId="77777777" w:rsidR="003744B5" w:rsidRPr="00BC42A8" w:rsidRDefault="003744B5" w:rsidP="003744B5">
    <w:pPr>
      <w:pStyle w:val="Footer"/>
      <w:jc w:val="center"/>
      <w:rPr>
        <w:rFonts w:ascii="Arial" w:hAnsi="Arial" w:cs="Arial"/>
        <w:sz w:val="18"/>
        <w:szCs w:val="18"/>
      </w:rPr>
    </w:pPr>
    <w:r w:rsidRPr="00BC42A8">
      <w:rPr>
        <w:rFonts w:ascii="Arial" w:hAnsi="Arial" w:cs="Arial"/>
        <w:sz w:val="18"/>
        <w:szCs w:val="18"/>
      </w:rPr>
      <w:t>Tel: 01900 824 822</w:t>
    </w:r>
  </w:p>
  <w:p w14:paraId="40AB54AB" w14:textId="77777777" w:rsidR="003744B5" w:rsidRPr="00BC42A8" w:rsidRDefault="003744B5" w:rsidP="003744B5">
    <w:pPr>
      <w:pStyle w:val="Footer"/>
      <w:jc w:val="center"/>
      <w:rPr>
        <w:rFonts w:ascii="Arial" w:hAnsi="Arial" w:cs="Arial"/>
        <w:sz w:val="18"/>
        <w:szCs w:val="18"/>
      </w:rPr>
    </w:pPr>
    <w:r w:rsidRPr="00BC42A8">
      <w:rPr>
        <w:rFonts w:ascii="Arial" w:hAnsi="Arial" w:cs="Arial"/>
        <w:sz w:val="18"/>
        <w:szCs w:val="18"/>
      </w:rPr>
      <w:t>___________________________</w:t>
    </w:r>
  </w:p>
  <w:p w14:paraId="07DC0276" w14:textId="77777777" w:rsidR="003744B5" w:rsidRPr="00BC42A8" w:rsidRDefault="003744B5" w:rsidP="003744B5">
    <w:pPr>
      <w:pStyle w:val="Footer"/>
      <w:jc w:val="center"/>
      <w:rPr>
        <w:rFonts w:ascii="Arial" w:hAnsi="Arial" w:cs="Arial"/>
        <w:sz w:val="15"/>
        <w:szCs w:val="15"/>
      </w:rPr>
    </w:pPr>
  </w:p>
  <w:p w14:paraId="3DB26835" w14:textId="1BDE2F85" w:rsidR="003744B5" w:rsidRPr="008E1A2C" w:rsidRDefault="00585811" w:rsidP="008E1A2C">
    <w:pPr>
      <w:pStyle w:val="Footer"/>
      <w:jc w:val="center"/>
      <w:rPr>
        <w:rFonts w:ascii="Arial" w:hAnsi="Arial" w:cs="Arial"/>
        <w:sz w:val="15"/>
        <w:szCs w:val="15"/>
      </w:rPr>
    </w:pPr>
    <w:r w:rsidRPr="00BC42A8">
      <w:rPr>
        <w:rFonts w:ascii="Arial" w:hAnsi="Arial" w:cs="Arial"/>
        <w:sz w:val="15"/>
        <w:szCs w:val="15"/>
      </w:rPr>
      <w:t>1</w:t>
    </w:r>
    <w:r w:rsidRPr="00BC42A8">
      <w:rPr>
        <w:rFonts w:ascii="Arial" w:hAnsi="Arial" w:cs="Arial"/>
        <w:sz w:val="15"/>
        <w:szCs w:val="15"/>
        <w:vertAlign w:val="superscript"/>
      </w:rPr>
      <w:t>st</w:t>
    </w:r>
    <w:r w:rsidRPr="00BC42A8">
      <w:rPr>
        <w:rFonts w:ascii="Arial" w:hAnsi="Arial" w:cs="Arial"/>
        <w:sz w:val="15"/>
        <w:szCs w:val="15"/>
      </w:rPr>
      <w:t xml:space="preserve"> Floor | Town Hall  |  Market Street  |  Cockermouth  |  Cumbria  |  CA13 9NP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20B21" w14:textId="77777777" w:rsidR="00B1668F" w:rsidRDefault="00B1668F" w:rsidP="00A318CD">
      <w:r>
        <w:separator/>
      </w:r>
    </w:p>
  </w:footnote>
  <w:footnote w:type="continuationSeparator" w:id="0">
    <w:p w14:paraId="1892F26D" w14:textId="77777777" w:rsidR="00B1668F" w:rsidRDefault="00B1668F" w:rsidP="00A318CD">
      <w:r>
        <w:continuationSeparator/>
      </w:r>
    </w:p>
  </w:footnote>
  <w:footnote w:type="continuationNotice" w:id="1">
    <w:p w14:paraId="1C185943" w14:textId="77777777" w:rsidR="00B1668F" w:rsidRDefault="00B166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C6D11" w14:textId="6F73FBD3" w:rsidR="00A318CD" w:rsidRDefault="008E1A2C" w:rsidP="00751781">
    <w:pPr>
      <w:pStyle w:val="Header"/>
      <w:jc w:val="center"/>
    </w:pPr>
    <w:r>
      <w:rPr>
        <w:noProof/>
      </w:rPr>
      <w:drawing>
        <wp:inline distT="0" distB="0" distL="0" distR="0" wp14:anchorId="762D5EF6" wp14:editId="46154202">
          <wp:extent cx="1575581" cy="624374"/>
          <wp:effectExtent l="0" t="0" r="5715" b="4445"/>
          <wp:docPr id="190383670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3836702" name="Picture 190383670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224" b="21169"/>
                  <a:stretch/>
                </pic:blipFill>
                <pic:spPr bwMode="auto">
                  <a:xfrm>
                    <a:off x="0" y="0"/>
                    <a:ext cx="1596135" cy="6325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6C2353">
      <w:rPr>
        <w:noProof/>
      </w:rPr>
      <w:drawing>
        <wp:inline distT="0" distB="0" distL="0" distR="0" wp14:anchorId="4F90B61A" wp14:editId="25F70CF5">
          <wp:extent cx="1434025" cy="534361"/>
          <wp:effectExtent l="0" t="0" r="0" b="0"/>
          <wp:docPr id="1" name="Picture 1" descr="A red and blue sign with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red and blue sign with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611" cy="547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4759EB" w14:textId="77777777" w:rsidR="009742AC" w:rsidRDefault="009742AC" w:rsidP="0075178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DB1B5" w14:textId="0D243228" w:rsidR="009A273B" w:rsidRDefault="009A273B" w:rsidP="009A273B">
    <w:pPr>
      <w:pStyle w:val="Header"/>
      <w:jc w:val="center"/>
    </w:pPr>
  </w:p>
  <w:p w14:paraId="0028B0CC" w14:textId="0D84358F" w:rsidR="009A273B" w:rsidRDefault="00D9105F" w:rsidP="009C34BD">
    <w:pPr>
      <w:pStyle w:val="Header"/>
      <w:jc w:val="center"/>
    </w:pPr>
    <w:r>
      <w:rPr>
        <w:noProof/>
      </w:rPr>
      <w:drawing>
        <wp:inline distT="0" distB="0" distL="0" distR="0" wp14:anchorId="18EF5812" wp14:editId="38541A5D">
          <wp:extent cx="5730875" cy="805815"/>
          <wp:effectExtent l="0" t="0" r="3175" b="0"/>
          <wp:docPr id="72946237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87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A232D80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67797450" o:spid="_x0000_i1025" type="#_x0000_t75" style="width:401pt;height:401pt;visibility:visible;mso-wrap-style:square">
            <v:imagedata r:id="rId1" o:title=""/>
          </v:shape>
        </w:pict>
      </mc:Choice>
      <mc:Fallback>
        <w:drawing>
          <wp:inline distT="0" distB="0" distL="0" distR="0" wp14:anchorId="1F68A0A8" wp14:editId="1F68A0A9">
            <wp:extent cx="5092700" cy="5092700"/>
            <wp:effectExtent l="0" t="0" r="0" b="0"/>
            <wp:docPr id="67797450" name="Picture 67797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0" cy="509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75F97D05" id="Picture 1585964179" o:spid="_x0000_i1025" type="#_x0000_t75" alt="A picture containing text, clipart&#10;&#10;Description automatically generated" style="width:53pt;height:53pt;visibility:visible;mso-wrap-style:square">
            <v:imagedata r:id="rId3" o:title="A picture containing text, clipart&#10;&#10;Description automatically generated"/>
          </v:shape>
        </w:pict>
      </mc:Choice>
      <mc:Fallback>
        <w:drawing>
          <wp:inline distT="0" distB="0" distL="0" distR="0" wp14:anchorId="1F68A0AA" wp14:editId="1F68A0AB">
            <wp:extent cx="673100" cy="673100"/>
            <wp:effectExtent l="0" t="0" r="0" b="0"/>
            <wp:docPr id="1585964179" name="Picture 1585964179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0A27CA4"/>
    <w:multiLevelType w:val="hybridMultilevel"/>
    <w:tmpl w:val="CAF84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9754E"/>
    <w:multiLevelType w:val="hybridMultilevel"/>
    <w:tmpl w:val="01DC98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14730"/>
    <w:multiLevelType w:val="hybridMultilevel"/>
    <w:tmpl w:val="0D2C9AF2"/>
    <w:lvl w:ilvl="0" w:tplc="74FA3D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163ED3"/>
    <w:multiLevelType w:val="hybridMultilevel"/>
    <w:tmpl w:val="3E580426"/>
    <w:lvl w:ilvl="0" w:tplc="74FA3D82">
      <w:start w:val="1"/>
      <w:numFmt w:val="bullet"/>
      <w:lvlText w:val=""/>
      <w:lvlPicBulletId w:val="0"/>
      <w:lvlJc w:val="left"/>
      <w:pPr>
        <w:ind w:left="2138" w:hanging="360"/>
      </w:pPr>
      <w:rPr>
        <w:rFonts w:ascii="Symbol" w:hAnsi="Symbol" w:hint="default"/>
        <w:color w:val="auto"/>
      </w:rPr>
    </w:lvl>
    <w:lvl w:ilvl="1" w:tplc="FFFFFFFF">
      <w:start w:val="3"/>
      <w:numFmt w:val="bullet"/>
      <w:lvlText w:val="-"/>
      <w:lvlJc w:val="left"/>
      <w:pPr>
        <w:ind w:left="2858" w:hanging="36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33B0122A"/>
    <w:multiLevelType w:val="hybridMultilevel"/>
    <w:tmpl w:val="CF104170"/>
    <w:lvl w:ilvl="0" w:tplc="74FA3D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E787E"/>
    <w:multiLevelType w:val="multilevel"/>
    <w:tmpl w:val="86E217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3E62951"/>
    <w:multiLevelType w:val="hybridMultilevel"/>
    <w:tmpl w:val="78887FA0"/>
    <w:lvl w:ilvl="0" w:tplc="74FA3D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A3230"/>
    <w:multiLevelType w:val="hybridMultilevel"/>
    <w:tmpl w:val="47E6D31A"/>
    <w:lvl w:ilvl="0" w:tplc="74FA3D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7C51A5"/>
    <w:multiLevelType w:val="hybridMultilevel"/>
    <w:tmpl w:val="01149AAC"/>
    <w:lvl w:ilvl="0" w:tplc="74FA3D82">
      <w:start w:val="1"/>
      <w:numFmt w:val="bullet"/>
      <w:lvlText w:val=""/>
      <w:lvlPicBulletId w:val="0"/>
      <w:lvlJc w:val="left"/>
      <w:pPr>
        <w:ind w:left="222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626FBA"/>
    <w:multiLevelType w:val="hybridMultilevel"/>
    <w:tmpl w:val="14D23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F50F61"/>
    <w:multiLevelType w:val="hybridMultilevel"/>
    <w:tmpl w:val="8104EF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E2C5A"/>
    <w:multiLevelType w:val="hybridMultilevel"/>
    <w:tmpl w:val="510A85A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43D2B15"/>
    <w:multiLevelType w:val="hybridMultilevel"/>
    <w:tmpl w:val="FD22951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FA439E"/>
    <w:multiLevelType w:val="multilevel"/>
    <w:tmpl w:val="9C423C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94C38EE"/>
    <w:multiLevelType w:val="hybridMultilevel"/>
    <w:tmpl w:val="BE52D138"/>
    <w:lvl w:ilvl="0" w:tplc="74FA3D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D7448"/>
    <w:multiLevelType w:val="hybridMultilevel"/>
    <w:tmpl w:val="730873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9F0272"/>
    <w:multiLevelType w:val="hybridMultilevel"/>
    <w:tmpl w:val="156C347A"/>
    <w:lvl w:ilvl="0" w:tplc="DEB8EF32">
      <w:start w:val="9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1D63BD"/>
    <w:multiLevelType w:val="multilevel"/>
    <w:tmpl w:val="17FA1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2E32A9"/>
    <w:multiLevelType w:val="hybridMultilevel"/>
    <w:tmpl w:val="3534902E"/>
    <w:lvl w:ilvl="0" w:tplc="74FA3D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784F12"/>
    <w:multiLevelType w:val="hybridMultilevel"/>
    <w:tmpl w:val="4E3E329A"/>
    <w:lvl w:ilvl="0" w:tplc="74FA3D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4B6165"/>
    <w:multiLevelType w:val="hybridMultilevel"/>
    <w:tmpl w:val="43AA56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F52238"/>
    <w:multiLevelType w:val="hybridMultilevel"/>
    <w:tmpl w:val="D14272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8B21EA"/>
    <w:multiLevelType w:val="hybridMultilevel"/>
    <w:tmpl w:val="8E720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A6B98"/>
    <w:multiLevelType w:val="hybridMultilevel"/>
    <w:tmpl w:val="547A5C9A"/>
    <w:lvl w:ilvl="0" w:tplc="FBEAD7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17848"/>
    <w:multiLevelType w:val="hybridMultilevel"/>
    <w:tmpl w:val="CAC4411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70D3A87"/>
    <w:multiLevelType w:val="hybridMultilevel"/>
    <w:tmpl w:val="3BB60A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E0BE84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307678"/>
    <w:multiLevelType w:val="multilevel"/>
    <w:tmpl w:val="50183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1412150"/>
    <w:multiLevelType w:val="multilevel"/>
    <w:tmpl w:val="548A954E"/>
    <w:lvl w:ilvl="0">
      <w:start w:val="1"/>
      <w:numFmt w:val="bullet"/>
      <w:lvlText w:val="●"/>
      <w:lvlJc w:val="left"/>
      <w:pPr>
        <w:ind w:left="2226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75201CD1"/>
    <w:multiLevelType w:val="hybridMultilevel"/>
    <w:tmpl w:val="795EAF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F61BF2"/>
    <w:multiLevelType w:val="hybridMultilevel"/>
    <w:tmpl w:val="A7502542"/>
    <w:lvl w:ilvl="0" w:tplc="74FA3D82">
      <w:start w:val="1"/>
      <w:numFmt w:val="bullet"/>
      <w:lvlText w:val=""/>
      <w:lvlPicBulletId w:val="0"/>
      <w:lvlJc w:val="left"/>
      <w:pPr>
        <w:ind w:left="222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477B57"/>
    <w:multiLevelType w:val="hybridMultilevel"/>
    <w:tmpl w:val="2BD63FA8"/>
    <w:lvl w:ilvl="0" w:tplc="74FA3D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9129D2"/>
    <w:multiLevelType w:val="hybridMultilevel"/>
    <w:tmpl w:val="CD2C8A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1672944">
    <w:abstractNumId w:val="29"/>
  </w:num>
  <w:num w:numId="2" w16cid:durableId="810098691">
    <w:abstractNumId w:val="8"/>
  </w:num>
  <w:num w:numId="3" w16cid:durableId="692268492">
    <w:abstractNumId w:val="30"/>
  </w:num>
  <w:num w:numId="4" w16cid:durableId="921723262">
    <w:abstractNumId w:val="7"/>
  </w:num>
  <w:num w:numId="5" w16cid:durableId="1589845892">
    <w:abstractNumId w:val="6"/>
  </w:num>
  <w:num w:numId="6" w16cid:durableId="1003823942">
    <w:abstractNumId w:val="19"/>
  </w:num>
  <w:num w:numId="7" w16cid:durableId="341125064">
    <w:abstractNumId w:val="4"/>
  </w:num>
  <w:num w:numId="8" w16cid:durableId="1109737540">
    <w:abstractNumId w:val="21"/>
  </w:num>
  <w:num w:numId="9" w16cid:durableId="151722657">
    <w:abstractNumId w:val="14"/>
  </w:num>
  <w:num w:numId="10" w16cid:durableId="837773474">
    <w:abstractNumId w:val="18"/>
  </w:num>
  <w:num w:numId="11" w16cid:durableId="1599942447">
    <w:abstractNumId w:val="27"/>
  </w:num>
  <w:num w:numId="12" w16cid:durableId="206182374">
    <w:abstractNumId w:val="28"/>
  </w:num>
  <w:num w:numId="13" w16cid:durableId="515465260">
    <w:abstractNumId w:val="15"/>
  </w:num>
  <w:num w:numId="14" w16cid:durableId="270939615">
    <w:abstractNumId w:val="20"/>
  </w:num>
  <w:num w:numId="15" w16cid:durableId="560024074">
    <w:abstractNumId w:val="25"/>
  </w:num>
  <w:num w:numId="16" w16cid:durableId="80489229">
    <w:abstractNumId w:val="10"/>
  </w:num>
  <w:num w:numId="17" w16cid:durableId="1857384865">
    <w:abstractNumId w:val="0"/>
  </w:num>
  <w:num w:numId="18" w16cid:durableId="640185777">
    <w:abstractNumId w:val="31"/>
  </w:num>
  <w:num w:numId="19" w16cid:durableId="1320502">
    <w:abstractNumId w:val="11"/>
  </w:num>
  <w:num w:numId="20" w16cid:durableId="1193424275">
    <w:abstractNumId w:val="23"/>
  </w:num>
  <w:num w:numId="21" w16cid:durableId="802695257">
    <w:abstractNumId w:val="1"/>
  </w:num>
  <w:num w:numId="22" w16cid:durableId="828865379">
    <w:abstractNumId w:val="22"/>
  </w:num>
  <w:num w:numId="23" w16cid:durableId="1046296538">
    <w:abstractNumId w:val="16"/>
  </w:num>
  <w:num w:numId="24" w16cid:durableId="1723212192">
    <w:abstractNumId w:val="9"/>
  </w:num>
  <w:num w:numId="25" w16cid:durableId="525674628">
    <w:abstractNumId w:val="12"/>
  </w:num>
  <w:num w:numId="26" w16cid:durableId="1244560783">
    <w:abstractNumId w:val="2"/>
  </w:num>
  <w:num w:numId="27" w16cid:durableId="1093210261">
    <w:abstractNumId w:val="24"/>
  </w:num>
  <w:num w:numId="28" w16cid:durableId="1682468998">
    <w:abstractNumId w:val="3"/>
  </w:num>
  <w:num w:numId="29" w16cid:durableId="1572933850">
    <w:abstractNumId w:val="17"/>
  </w:num>
  <w:num w:numId="30" w16cid:durableId="678048497">
    <w:abstractNumId w:val="5"/>
  </w:num>
  <w:num w:numId="31" w16cid:durableId="1949190277">
    <w:abstractNumId w:val="13"/>
  </w:num>
  <w:num w:numId="32" w16cid:durableId="17002763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85C"/>
    <w:rsid w:val="000034AF"/>
    <w:rsid w:val="00014248"/>
    <w:rsid w:val="0001564E"/>
    <w:rsid w:val="00017512"/>
    <w:rsid w:val="00030E8B"/>
    <w:rsid w:val="00041E77"/>
    <w:rsid w:val="00042DE6"/>
    <w:rsid w:val="0004335E"/>
    <w:rsid w:val="000535D8"/>
    <w:rsid w:val="00060456"/>
    <w:rsid w:val="00062D5B"/>
    <w:rsid w:val="0007003F"/>
    <w:rsid w:val="00071F24"/>
    <w:rsid w:val="00080CFD"/>
    <w:rsid w:val="00081EBB"/>
    <w:rsid w:val="00082C42"/>
    <w:rsid w:val="00095095"/>
    <w:rsid w:val="00095325"/>
    <w:rsid w:val="000954F9"/>
    <w:rsid w:val="00097369"/>
    <w:rsid w:val="00097780"/>
    <w:rsid w:val="00097916"/>
    <w:rsid w:val="000A0A05"/>
    <w:rsid w:val="000A328B"/>
    <w:rsid w:val="000C1D8D"/>
    <w:rsid w:val="000C714A"/>
    <w:rsid w:val="000C7E5F"/>
    <w:rsid w:val="000E1C9F"/>
    <w:rsid w:val="000E290D"/>
    <w:rsid w:val="000E62B9"/>
    <w:rsid w:val="000E6D31"/>
    <w:rsid w:val="000F0ECE"/>
    <w:rsid w:val="000F1E27"/>
    <w:rsid w:val="000F3CFD"/>
    <w:rsid w:val="000F48C6"/>
    <w:rsid w:val="001012B2"/>
    <w:rsid w:val="00101DE4"/>
    <w:rsid w:val="00102318"/>
    <w:rsid w:val="00112640"/>
    <w:rsid w:val="00117F49"/>
    <w:rsid w:val="00125FA0"/>
    <w:rsid w:val="00131159"/>
    <w:rsid w:val="00132ABF"/>
    <w:rsid w:val="00133F80"/>
    <w:rsid w:val="00143632"/>
    <w:rsid w:val="001522A9"/>
    <w:rsid w:val="00153384"/>
    <w:rsid w:val="001555B5"/>
    <w:rsid w:val="001608AE"/>
    <w:rsid w:val="00164313"/>
    <w:rsid w:val="0017002B"/>
    <w:rsid w:val="0017498D"/>
    <w:rsid w:val="0018220A"/>
    <w:rsid w:val="0018256C"/>
    <w:rsid w:val="00182D1F"/>
    <w:rsid w:val="001865FD"/>
    <w:rsid w:val="0019255E"/>
    <w:rsid w:val="00192DF3"/>
    <w:rsid w:val="001944B1"/>
    <w:rsid w:val="001A0036"/>
    <w:rsid w:val="001A1A7D"/>
    <w:rsid w:val="001A294F"/>
    <w:rsid w:val="001B043E"/>
    <w:rsid w:val="001B2DD9"/>
    <w:rsid w:val="001B445D"/>
    <w:rsid w:val="001B51A7"/>
    <w:rsid w:val="001B789C"/>
    <w:rsid w:val="001B7D63"/>
    <w:rsid w:val="001C1C92"/>
    <w:rsid w:val="001C2382"/>
    <w:rsid w:val="001C47DB"/>
    <w:rsid w:val="001C4B3F"/>
    <w:rsid w:val="001D2F55"/>
    <w:rsid w:val="001D7625"/>
    <w:rsid w:val="001F3241"/>
    <w:rsid w:val="001F4BD2"/>
    <w:rsid w:val="002007E7"/>
    <w:rsid w:val="00200BD0"/>
    <w:rsid w:val="00207271"/>
    <w:rsid w:val="00214814"/>
    <w:rsid w:val="002159F7"/>
    <w:rsid w:val="00215C63"/>
    <w:rsid w:val="00232629"/>
    <w:rsid w:val="002349CE"/>
    <w:rsid w:val="00250A2A"/>
    <w:rsid w:val="00250FC6"/>
    <w:rsid w:val="00251042"/>
    <w:rsid w:val="002514CF"/>
    <w:rsid w:val="002547D3"/>
    <w:rsid w:val="00262962"/>
    <w:rsid w:val="00264A01"/>
    <w:rsid w:val="002656F2"/>
    <w:rsid w:val="0026753E"/>
    <w:rsid w:val="002708CF"/>
    <w:rsid w:val="00272705"/>
    <w:rsid w:val="00272A52"/>
    <w:rsid w:val="00280374"/>
    <w:rsid w:val="002846B0"/>
    <w:rsid w:val="00284A2C"/>
    <w:rsid w:val="00291B0F"/>
    <w:rsid w:val="00291FD1"/>
    <w:rsid w:val="00295421"/>
    <w:rsid w:val="002A1284"/>
    <w:rsid w:val="002A1F26"/>
    <w:rsid w:val="002B4EE9"/>
    <w:rsid w:val="002B716A"/>
    <w:rsid w:val="002C21DC"/>
    <w:rsid w:val="002C5FFD"/>
    <w:rsid w:val="002E2125"/>
    <w:rsid w:val="002E6496"/>
    <w:rsid w:val="002F01CB"/>
    <w:rsid w:val="002F1A0C"/>
    <w:rsid w:val="002F3535"/>
    <w:rsid w:val="003004FA"/>
    <w:rsid w:val="003014D3"/>
    <w:rsid w:val="00303DCA"/>
    <w:rsid w:val="003065B4"/>
    <w:rsid w:val="00310868"/>
    <w:rsid w:val="00320CA5"/>
    <w:rsid w:val="00320F42"/>
    <w:rsid w:val="00324609"/>
    <w:rsid w:val="00324EE0"/>
    <w:rsid w:val="00333C27"/>
    <w:rsid w:val="00336053"/>
    <w:rsid w:val="003504DF"/>
    <w:rsid w:val="00350792"/>
    <w:rsid w:val="0035575A"/>
    <w:rsid w:val="0036584B"/>
    <w:rsid w:val="0036674E"/>
    <w:rsid w:val="00371680"/>
    <w:rsid w:val="00373456"/>
    <w:rsid w:val="00373CD7"/>
    <w:rsid w:val="003744B5"/>
    <w:rsid w:val="00383D25"/>
    <w:rsid w:val="003842B4"/>
    <w:rsid w:val="0038608D"/>
    <w:rsid w:val="003A036E"/>
    <w:rsid w:val="003A49DE"/>
    <w:rsid w:val="003A560D"/>
    <w:rsid w:val="003A5799"/>
    <w:rsid w:val="003A6C66"/>
    <w:rsid w:val="003A785E"/>
    <w:rsid w:val="003D1B4B"/>
    <w:rsid w:val="003D2846"/>
    <w:rsid w:val="003D769E"/>
    <w:rsid w:val="003F6DC9"/>
    <w:rsid w:val="003F7C10"/>
    <w:rsid w:val="004001BE"/>
    <w:rsid w:val="00403DE8"/>
    <w:rsid w:val="004054AA"/>
    <w:rsid w:val="0040611F"/>
    <w:rsid w:val="00406365"/>
    <w:rsid w:val="004116D6"/>
    <w:rsid w:val="00411ED0"/>
    <w:rsid w:val="00414994"/>
    <w:rsid w:val="004221E3"/>
    <w:rsid w:val="004238F7"/>
    <w:rsid w:val="00423E5E"/>
    <w:rsid w:val="00424225"/>
    <w:rsid w:val="00424816"/>
    <w:rsid w:val="00430288"/>
    <w:rsid w:val="00431786"/>
    <w:rsid w:val="00440B80"/>
    <w:rsid w:val="00454B7B"/>
    <w:rsid w:val="004556FE"/>
    <w:rsid w:val="00460BB8"/>
    <w:rsid w:val="00461D72"/>
    <w:rsid w:val="00464810"/>
    <w:rsid w:val="00471C9E"/>
    <w:rsid w:val="004760B2"/>
    <w:rsid w:val="00482A8C"/>
    <w:rsid w:val="00482CC1"/>
    <w:rsid w:val="00482D92"/>
    <w:rsid w:val="004834B3"/>
    <w:rsid w:val="004868CD"/>
    <w:rsid w:val="00492B19"/>
    <w:rsid w:val="00493455"/>
    <w:rsid w:val="00493C30"/>
    <w:rsid w:val="004945E5"/>
    <w:rsid w:val="00496B8A"/>
    <w:rsid w:val="004A35C6"/>
    <w:rsid w:val="004A4038"/>
    <w:rsid w:val="004A5831"/>
    <w:rsid w:val="004B6CBF"/>
    <w:rsid w:val="004C33E3"/>
    <w:rsid w:val="004C5E74"/>
    <w:rsid w:val="004D3857"/>
    <w:rsid w:val="004D5844"/>
    <w:rsid w:val="004D69E8"/>
    <w:rsid w:val="004E743E"/>
    <w:rsid w:val="004F05AE"/>
    <w:rsid w:val="004F07CC"/>
    <w:rsid w:val="004F166B"/>
    <w:rsid w:val="004F1B1C"/>
    <w:rsid w:val="004F370A"/>
    <w:rsid w:val="004F61A8"/>
    <w:rsid w:val="00500B45"/>
    <w:rsid w:val="00512505"/>
    <w:rsid w:val="00512A83"/>
    <w:rsid w:val="00513911"/>
    <w:rsid w:val="0051478C"/>
    <w:rsid w:val="00516FA8"/>
    <w:rsid w:val="00517247"/>
    <w:rsid w:val="005212F1"/>
    <w:rsid w:val="0052217C"/>
    <w:rsid w:val="005259FA"/>
    <w:rsid w:val="00525F24"/>
    <w:rsid w:val="005313EF"/>
    <w:rsid w:val="00533B20"/>
    <w:rsid w:val="005342DC"/>
    <w:rsid w:val="00534606"/>
    <w:rsid w:val="0053619E"/>
    <w:rsid w:val="00545298"/>
    <w:rsid w:val="00546DC5"/>
    <w:rsid w:val="005535B1"/>
    <w:rsid w:val="005556C3"/>
    <w:rsid w:val="0056176B"/>
    <w:rsid w:val="00561C82"/>
    <w:rsid w:val="00563DAA"/>
    <w:rsid w:val="0056516E"/>
    <w:rsid w:val="005741AC"/>
    <w:rsid w:val="0057425F"/>
    <w:rsid w:val="00574482"/>
    <w:rsid w:val="005751DB"/>
    <w:rsid w:val="005779F2"/>
    <w:rsid w:val="005816A5"/>
    <w:rsid w:val="00581B50"/>
    <w:rsid w:val="00585811"/>
    <w:rsid w:val="00594C86"/>
    <w:rsid w:val="005A32A8"/>
    <w:rsid w:val="005B4924"/>
    <w:rsid w:val="005B4C04"/>
    <w:rsid w:val="005B562B"/>
    <w:rsid w:val="005C04B9"/>
    <w:rsid w:val="005C1288"/>
    <w:rsid w:val="005C3643"/>
    <w:rsid w:val="005C44A4"/>
    <w:rsid w:val="005C6734"/>
    <w:rsid w:val="005C792D"/>
    <w:rsid w:val="005C7945"/>
    <w:rsid w:val="005D0612"/>
    <w:rsid w:val="005D17A5"/>
    <w:rsid w:val="005E6E91"/>
    <w:rsid w:val="005F2BC6"/>
    <w:rsid w:val="005F3875"/>
    <w:rsid w:val="005F63B0"/>
    <w:rsid w:val="00603643"/>
    <w:rsid w:val="006061E6"/>
    <w:rsid w:val="00606A96"/>
    <w:rsid w:val="0061002E"/>
    <w:rsid w:val="0061032A"/>
    <w:rsid w:val="00616AEA"/>
    <w:rsid w:val="006244B1"/>
    <w:rsid w:val="0063450C"/>
    <w:rsid w:val="00637AE1"/>
    <w:rsid w:val="00640498"/>
    <w:rsid w:val="006439DB"/>
    <w:rsid w:val="00650BF6"/>
    <w:rsid w:val="0065146A"/>
    <w:rsid w:val="00661211"/>
    <w:rsid w:val="00676CFE"/>
    <w:rsid w:val="00677218"/>
    <w:rsid w:val="00680A3F"/>
    <w:rsid w:val="00681F59"/>
    <w:rsid w:val="00682827"/>
    <w:rsid w:val="00682EED"/>
    <w:rsid w:val="00683C26"/>
    <w:rsid w:val="00695825"/>
    <w:rsid w:val="00696E59"/>
    <w:rsid w:val="00697BFA"/>
    <w:rsid w:val="006A152F"/>
    <w:rsid w:val="006A33DC"/>
    <w:rsid w:val="006B19D8"/>
    <w:rsid w:val="006B314D"/>
    <w:rsid w:val="006B4580"/>
    <w:rsid w:val="006C2353"/>
    <w:rsid w:val="006C5AA5"/>
    <w:rsid w:val="006C5EA9"/>
    <w:rsid w:val="006C79C1"/>
    <w:rsid w:val="006D57C6"/>
    <w:rsid w:val="006D62CC"/>
    <w:rsid w:val="006D7438"/>
    <w:rsid w:val="006E32FA"/>
    <w:rsid w:val="006E3497"/>
    <w:rsid w:val="006F3298"/>
    <w:rsid w:val="006F6B2A"/>
    <w:rsid w:val="0070304E"/>
    <w:rsid w:val="00704E2A"/>
    <w:rsid w:val="00706D4E"/>
    <w:rsid w:val="00707512"/>
    <w:rsid w:val="007103A1"/>
    <w:rsid w:val="0071244D"/>
    <w:rsid w:val="00714AEF"/>
    <w:rsid w:val="00721470"/>
    <w:rsid w:val="00722422"/>
    <w:rsid w:val="00722591"/>
    <w:rsid w:val="00724F98"/>
    <w:rsid w:val="00735F34"/>
    <w:rsid w:val="007459F3"/>
    <w:rsid w:val="00751781"/>
    <w:rsid w:val="00761061"/>
    <w:rsid w:val="0076496E"/>
    <w:rsid w:val="007669AA"/>
    <w:rsid w:val="00777997"/>
    <w:rsid w:val="00782646"/>
    <w:rsid w:val="007826FA"/>
    <w:rsid w:val="00783F46"/>
    <w:rsid w:val="00790FF6"/>
    <w:rsid w:val="00793658"/>
    <w:rsid w:val="007A071A"/>
    <w:rsid w:val="007C0DA5"/>
    <w:rsid w:val="007C217C"/>
    <w:rsid w:val="007C2D70"/>
    <w:rsid w:val="007C3B74"/>
    <w:rsid w:val="007C3C42"/>
    <w:rsid w:val="007C77CB"/>
    <w:rsid w:val="007D43BB"/>
    <w:rsid w:val="007E00C2"/>
    <w:rsid w:val="007E3E94"/>
    <w:rsid w:val="007E48EC"/>
    <w:rsid w:val="007F328D"/>
    <w:rsid w:val="007F6412"/>
    <w:rsid w:val="007F6569"/>
    <w:rsid w:val="00801945"/>
    <w:rsid w:val="00805D40"/>
    <w:rsid w:val="0080645E"/>
    <w:rsid w:val="00806EE4"/>
    <w:rsid w:val="0081134A"/>
    <w:rsid w:val="00814730"/>
    <w:rsid w:val="00817E74"/>
    <w:rsid w:val="00822E4A"/>
    <w:rsid w:val="008322AB"/>
    <w:rsid w:val="00834493"/>
    <w:rsid w:val="00841740"/>
    <w:rsid w:val="00841762"/>
    <w:rsid w:val="00843099"/>
    <w:rsid w:val="00854F2E"/>
    <w:rsid w:val="008558FA"/>
    <w:rsid w:val="0085661E"/>
    <w:rsid w:val="00865BF6"/>
    <w:rsid w:val="008665FC"/>
    <w:rsid w:val="008667E1"/>
    <w:rsid w:val="008667ED"/>
    <w:rsid w:val="00871F49"/>
    <w:rsid w:val="00874E3C"/>
    <w:rsid w:val="0087735D"/>
    <w:rsid w:val="008773FF"/>
    <w:rsid w:val="008775B6"/>
    <w:rsid w:val="008813A8"/>
    <w:rsid w:val="00881999"/>
    <w:rsid w:val="00887AE9"/>
    <w:rsid w:val="008902E8"/>
    <w:rsid w:val="008968B7"/>
    <w:rsid w:val="008A4DE2"/>
    <w:rsid w:val="008C0B56"/>
    <w:rsid w:val="008C3AEA"/>
    <w:rsid w:val="008C5348"/>
    <w:rsid w:val="008C6722"/>
    <w:rsid w:val="008D09E2"/>
    <w:rsid w:val="008E1A2C"/>
    <w:rsid w:val="008E58E7"/>
    <w:rsid w:val="008E5AD4"/>
    <w:rsid w:val="008F6ABB"/>
    <w:rsid w:val="00902E88"/>
    <w:rsid w:val="00912F06"/>
    <w:rsid w:val="00922B0E"/>
    <w:rsid w:val="00923212"/>
    <w:rsid w:val="00923618"/>
    <w:rsid w:val="009256D9"/>
    <w:rsid w:val="009338C7"/>
    <w:rsid w:val="00940414"/>
    <w:rsid w:val="00961DA9"/>
    <w:rsid w:val="00965875"/>
    <w:rsid w:val="00970EA6"/>
    <w:rsid w:val="00972F9A"/>
    <w:rsid w:val="009742AC"/>
    <w:rsid w:val="009777B0"/>
    <w:rsid w:val="00977ABD"/>
    <w:rsid w:val="0098207B"/>
    <w:rsid w:val="00986B43"/>
    <w:rsid w:val="009925A1"/>
    <w:rsid w:val="009949BB"/>
    <w:rsid w:val="009A0742"/>
    <w:rsid w:val="009A273B"/>
    <w:rsid w:val="009A79EE"/>
    <w:rsid w:val="009B0B2D"/>
    <w:rsid w:val="009B2F91"/>
    <w:rsid w:val="009B4133"/>
    <w:rsid w:val="009C0516"/>
    <w:rsid w:val="009C07C7"/>
    <w:rsid w:val="009C34BD"/>
    <w:rsid w:val="009C3D4D"/>
    <w:rsid w:val="009D0A4C"/>
    <w:rsid w:val="009D0B95"/>
    <w:rsid w:val="009E3856"/>
    <w:rsid w:val="009E3F8B"/>
    <w:rsid w:val="009E4708"/>
    <w:rsid w:val="009F1704"/>
    <w:rsid w:val="009F26AE"/>
    <w:rsid w:val="009F469D"/>
    <w:rsid w:val="009F5478"/>
    <w:rsid w:val="009F5A1D"/>
    <w:rsid w:val="009F6528"/>
    <w:rsid w:val="009F7D21"/>
    <w:rsid w:val="00A031F5"/>
    <w:rsid w:val="00A04D0C"/>
    <w:rsid w:val="00A05E0B"/>
    <w:rsid w:val="00A1102B"/>
    <w:rsid w:val="00A13AAD"/>
    <w:rsid w:val="00A14350"/>
    <w:rsid w:val="00A144CE"/>
    <w:rsid w:val="00A148E3"/>
    <w:rsid w:val="00A17940"/>
    <w:rsid w:val="00A17B13"/>
    <w:rsid w:val="00A21152"/>
    <w:rsid w:val="00A212C2"/>
    <w:rsid w:val="00A237FB"/>
    <w:rsid w:val="00A256A2"/>
    <w:rsid w:val="00A26AE1"/>
    <w:rsid w:val="00A318CD"/>
    <w:rsid w:val="00A34CC7"/>
    <w:rsid w:val="00A443A0"/>
    <w:rsid w:val="00A449B2"/>
    <w:rsid w:val="00A464DB"/>
    <w:rsid w:val="00A47531"/>
    <w:rsid w:val="00A52438"/>
    <w:rsid w:val="00A643B7"/>
    <w:rsid w:val="00A71809"/>
    <w:rsid w:val="00A74514"/>
    <w:rsid w:val="00A75D1D"/>
    <w:rsid w:val="00A82912"/>
    <w:rsid w:val="00A87EB0"/>
    <w:rsid w:val="00A90F3F"/>
    <w:rsid w:val="00A9221F"/>
    <w:rsid w:val="00A92F69"/>
    <w:rsid w:val="00A970D7"/>
    <w:rsid w:val="00AA6014"/>
    <w:rsid w:val="00AB6467"/>
    <w:rsid w:val="00AC0F8D"/>
    <w:rsid w:val="00AD03A2"/>
    <w:rsid w:val="00AD16FF"/>
    <w:rsid w:val="00AD5B6D"/>
    <w:rsid w:val="00AE0480"/>
    <w:rsid w:val="00AE0E41"/>
    <w:rsid w:val="00AE4F15"/>
    <w:rsid w:val="00AE532A"/>
    <w:rsid w:val="00AE57DF"/>
    <w:rsid w:val="00AE58C3"/>
    <w:rsid w:val="00AE5B97"/>
    <w:rsid w:val="00AE7993"/>
    <w:rsid w:val="00AF349E"/>
    <w:rsid w:val="00B118A3"/>
    <w:rsid w:val="00B1668F"/>
    <w:rsid w:val="00B1669A"/>
    <w:rsid w:val="00B16CB1"/>
    <w:rsid w:val="00B20A04"/>
    <w:rsid w:val="00B224BD"/>
    <w:rsid w:val="00B24BC7"/>
    <w:rsid w:val="00B33910"/>
    <w:rsid w:val="00B43FBD"/>
    <w:rsid w:val="00B53519"/>
    <w:rsid w:val="00B55355"/>
    <w:rsid w:val="00B553B2"/>
    <w:rsid w:val="00B61A2B"/>
    <w:rsid w:val="00B61E71"/>
    <w:rsid w:val="00B64588"/>
    <w:rsid w:val="00B70BDF"/>
    <w:rsid w:val="00B80A2B"/>
    <w:rsid w:val="00B81CBC"/>
    <w:rsid w:val="00BB3BAF"/>
    <w:rsid w:val="00BB6AF6"/>
    <w:rsid w:val="00BC3A16"/>
    <w:rsid w:val="00BC42A8"/>
    <w:rsid w:val="00BC55C4"/>
    <w:rsid w:val="00BC574C"/>
    <w:rsid w:val="00BC5E67"/>
    <w:rsid w:val="00BC6A7D"/>
    <w:rsid w:val="00BC79D1"/>
    <w:rsid w:val="00BD0740"/>
    <w:rsid w:val="00BE5179"/>
    <w:rsid w:val="00BF2580"/>
    <w:rsid w:val="00C01AC1"/>
    <w:rsid w:val="00C05C8E"/>
    <w:rsid w:val="00C0688F"/>
    <w:rsid w:val="00C169EF"/>
    <w:rsid w:val="00C24331"/>
    <w:rsid w:val="00C308BF"/>
    <w:rsid w:val="00C30C65"/>
    <w:rsid w:val="00C312F6"/>
    <w:rsid w:val="00C32432"/>
    <w:rsid w:val="00C34A3C"/>
    <w:rsid w:val="00C414ED"/>
    <w:rsid w:val="00C41B23"/>
    <w:rsid w:val="00C42056"/>
    <w:rsid w:val="00C45739"/>
    <w:rsid w:val="00C46DB3"/>
    <w:rsid w:val="00C47BCD"/>
    <w:rsid w:val="00C50623"/>
    <w:rsid w:val="00C51C99"/>
    <w:rsid w:val="00C5377F"/>
    <w:rsid w:val="00C54044"/>
    <w:rsid w:val="00C616FA"/>
    <w:rsid w:val="00C62C13"/>
    <w:rsid w:val="00C62ECC"/>
    <w:rsid w:val="00C67B61"/>
    <w:rsid w:val="00C708FC"/>
    <w:rsid w:val="00C74227"/>
    <w:rsid w:val="00C74337"/>
    <w:rsid w:val="00C80D30"/>
    <w:rsid w:val="00C81245"/>
    <w:rsid w:val="00C819FE"/>
    <w:rsid w:val="00C82AC6"/>
    <w:rsid w:val="00C82D19"/>
    <w:rsid w:val="00C9012C"/>
    <w:rsid w:val="00C91DD3"/>
    <w:rsid w:val="00C94D67"/>
    <w:rsid w:val="00C9509A"/>
    <w:rsid w:val="00C9536D"/>
    <w:rsid w:val="00C959C0"/>
    <w:rsid w:val="00CA2135"/>
    <w:rsid w:val="00CA4292"/>
    <w:rsid w:val="00CA6F5F"/>
    <w:rsid w:val="00CB3A27"/>
    <w:rsid w:val="00CB3D75"/>
    <w:rsid w:val="00CB3F1F"/>
    <w:rsid w:val="00CC14B7"/>
    <w:rsid w:val="00CD6849"/>
    <w:rsid w:val="00CD74B3"/>
    <w:rsid w:val="00CD7A50"/>
    <w:rsid w:val="00CE0972"/>
    <w:rsid w:val="00CE1718"/>
    <w:rsid w:val="00CE585C"/>
    <w:rsid w:val="00CF16DB"/>
    <w:rsid w:val="00CF595A"/>
    <w:rsid w:val="00D012A2"/>
    <w:rsid w:val="00D05E72"/>
    <w:rsid w:val="00D15B87"/>
    <w:rsid w:val="00D216C6"/>
    <w:rsid w:val="00D21DF6"/>
    <w:rsid w:val="00D24112"/>
    <w:rsid w:val="00D25A62"/>
    <w:rsid w:val="00D30F80"/>
    <w:rsid w:val="00D37076"/>
    <w:rsid w:val="00D37249"/>
    <w:rsid w:val="00D41897"/>
    <w:rsid w:val="00D47690"/>
    <w:rsid w:val="00D51446"/>
    <w:rsid w:val="00D70C60"/>
    <w:rsid w:val="00D75177"/>
    <w:rsid w:val="00D758EC"/>
    <w:rsid w:val="00D8036E"/>
    <w:rsid w:val="00D90E4B"/>
    <w:rsid w:val="00D9105F"/>
    <w:rsid w:val="00D929FA"/>
    <w:rsid w:val="00D94247"/>
    <w:rsid w:val="00D942B3"/>
    <w:rsid w:val="00D9431A"/>
    <w:rsid w:val="00D95562"/>
    <w:rsid w:val="00D96213"/>
    <w:rsid w:val="00D9707D"/>
    <w:rsid w:val="00DA4C4E"/>
    <w:rsid w:val="00DA664F"/>
    <w:rsid w:val="00DB0418"/>
    <w:rsid w:val="00DB339D"/>
    <w:rsid w:val="00DB5C73"/>
    <w:rsid w:val="00DC4191"/>
    <w:rsid w:val="00DD16D6"/>
    <w:rsid w:val="00DD74B5"/>
    <w:rsid w:val="00DE1ABD"/>
    <w:rsid w:val="00DE3975"/>
    <w:rsid w:val="00DE51B5"/>
    <w:rsid w:val="00DF0FF6"/>
    <w:rsid w:val="00DF1D62"/>
    <w:rsid w:val="00DF2DF5"/>
    <w:rsid w:val="00DF3E06"/>
    <w:rsid w:val="00E04D13"/>
    <w:rsid w:val="00E068C8"/>
    <w:rsid w:val="00E11A51"/>
    <w:rsid w:val="00E233E2"/>
    <w:rsid w:val="00E23C7B"/>
    <w:rsid w:val="00E257FE"/>
    <w:rsid w:val="00E3232A"/>
    <w:rsid w:val="00E323CA"/>
    <w:rsid w:val="00E46B14"/>
    <w:rsid w:val="00E55AAC"/>
    <w:rsid w:val="00E56331"/>
    <w:rsid w:val="00E640F2"/>
    <w:rsid w:val="00E704EA"/>
    <w:rsid w:val="00E72A30"/>
    <w:rsid w:val="00E73E3C"/>
    <w:rsid w:val="00E76092"/>
    <w:rsid w:val="00E76DAE"/>
    <w:rsid w:val="00E81AF5"/>
    <w:rsid w:val="00E825DE"/>
    <w:rsid w:val="00E918A9"/>
    <w:rsid w:val="00E91B09"/>
    <w:rsid w:val="00E93720"/>
    <w:rsid w:val="00E97906"/>
    <w:rsid w:val="00EA5DCD"/>
    <w:rsid w:val="00EC09E5"/>
    <w:rsid w:val="00EC5F80"/>
    <w:rsid w:val="00ED2C33"/>
    <w:rsid w:val="00ED573F"/>
    <w:rsid w:val="00ED59F4"/>
    <w:rsid w:val="00EE48B0"/>
    <w:rsid w:val="00EF0BEB"/>
    <w:rsid w:val="00EF32B1"/>
    <w:rsid w:val="00EF5824"/>
    <w:rsid w:val="00EF5AC4"/>
    <w:rsid w:val="00EF5D3C"/>
    <w:rsid w:val="00EF74BB"/>
    <w:rsid w:val="00F10856"/>
    <w:rsid w:val="00F16AE2"/>
    <w:rsid w:val="00F20448"/>
    <w:rsid w:val="00F238F2"/>
    <w:rsid w:val="00F40E1E"/>
    <w:rsid w:val="00F523C9"/>
    <w:rsid w:val="00F55A4B"/>
    <w:rsid w:val="00F56830"/>
    <w:rsid w:val="00F61738"/>
    <w:rsid w:val="00F617FC"/>
    <w:rsid w:val="00F62D9C"/>
    <w:rsid w:val="00F6663F"/>
    <w:rsid w:val="00F70631"/>
    <w:rsid w:val="00F70DA5"/>
    <w:rsid w:val="00F71E8A"/>
    <w:rsid w:val="00F73AE3"/>
    <w:rsid w:val="00F75D71"/>
    <w:rsid w:val="00F96E3F"/>
    <w:rsid w:val="00FA176A"/>
    <w:rsid w:val="00FA2BFA"/>
    <w:rsid w:val="00FA5B71"/>
    <w:rsid w:val="00FB2010"/>
    <w:rsid w:val="00FB5765"/>
    <w:rsid w:val="00FB6E85"/>
    <w:rsid w:val="00FB73A5"/>
    <w:rsid w:val="00FB77B2"/>
    <w:rsid w:val="00FD0B09"/>
    <w:rsid w:val="00FD0BC0"/>
    <w:rsid w:val="00FD5363"/>
    <w:rsid w:val="00FE1C36"/>
    <w:rsid w:val="00FE284E"/>
    <w:rsid w:val="00FE37C9"/>
    <w:rsid w:val="00FE49FF"/>
    <w:rsid w:val="00FE69A2"/>
    <w:rsid w:val="00FF01A8"/>
    <w:rsid w:val="00FF02B5"/>
    <w:rsid w:val="00FF1EDD"/>
    <w:rsid w:val="00FF215A"/>
    <w:rsid w:val="00FF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BE0D95"/>
  <w14:defaultImageDpi w14:val="32767"/>
  <w15:chartTrackingRefBased/>
  <w15:docId w15:val="{04782874-0E97-4C3B-9C95-4DEE19E6A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224BD"/>
  </w:style>
  <w:style w:type="paragraph" w:styleId="Heading1">
    <w:name w:val="heading 1"/>
    <w:basedOn w:val="Normal"/>
    <w:next w:val="Normal"/>
    <w:link w:val="Heading1Char"/>
    <w:uiPriority w:val="9"/>
    <w:qFormat/>
    <w:rsid w:val="004A5831"/>
    <w:pPr>
      <w:keepNext/>
      <w:keepLines/>
      <w:spacing w:before="240"/>
      <w:outlineLvl w:val="0"/>
    </w:pPr>
    <w:rPr>
      <w:rFonts w:ascii="Arial" w:eastAsiaTheme="majorEastAsia" w:hAnsi="Arial" w:cstheme="majorBidi"/>
      <w:b/>
      <w:color w:val="8EC852"/>
      <w:sz w:val="4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18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18CD"/>
  </w:style>
  <w:style w:type="paragraph" w:styleId="Footer">
    <w:name w:val="footer"/>
    <w:basedOn w:val="Normal"/>
    <w:link w:val="FooterChar"/>
    <w:uiPriority w:val="99"/>
    <w:unhideWhenUsed/>
    <w:rsid w:val="00A318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18CD"/>
  </w:style>
  <w:style w:type="character" w:styleId="Hyperlink">
    <w:name w:val="Hyperlink"/>
    <w:basedOn w:val="DefaultParagraphFont"/>
    <w:uiPriority w:val="99"/>
    <w:unhideWhenUsed/>
    <w:rsid w:val="003716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37168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F4BD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D7A5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B314D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272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basedOn w:val="Normal"/>
    <w:link w:val="headingChar"/>
    <w:qFormat/>
    <w:rsid w:val="00594C86"/>
    <w:pPr>
      <w:spacing w:line="276" w:lineRule="auto"/>
    </w:pPr>
    <w:rPr>
      <w:rFonts w:ascii="Arial" w:eastAsia="Arial" w:hAnsi="Arial" w:cs="Arial"/>
      <w:b/>
      <w:color w:val="92D050"/>
      <w:sz w:val="40"/>
      <w:szCs w:val="40"/>
    </w:rPr>
  </w:style>
  <w:style w:type="character" w:customStyle="1" w:styleId="headingChar">
    <w:name w:val="heading Char"/>
    <w:basedOn w:val="DefaultParagraphFont"/>
    <w:link w:val="heading"/>
    <w:rsid w:val="00594C86"/>
    <w:rPr>
      <w:rFonts w:ascii="Arial" w:eastAsia="Arial" w:hAnsi="Arial" w:cs="Arial"/>
      <w:b/>
      <w:color w:val="92D050"/>
      <w:sz w:val="40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4A5831"/>
    <w:rPr>
      <w:rFonts w:ascii="Arial" w:eastAsiaTheme="majorEastAsia" w:hAnsi="Arial" w:cstheme="majorBidi"/>
      <w:b/>
      <w:color w:val="8EC852"/>
      <w:sz w:val="40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D0BC0"/>
    <w:pPr>
      <w:spacing w:line="259" w:lineRule="auto"/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FD0BC0"/>
    <w:pPr>
      <w:spacing w:after="100" w:line="259" w:lineRule="auto"/>
      <w:ind w:left="220"/>
    </w:pPr>
    <w:rPr>
      <w:rFonts w:eastAsiaTheme="minorEastAsia" w:cs="Times New Roman"/>
      <w:sz w:val="22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D0BC0"/>
    <w:pPr>
      <w:spacing w:after="100" w:line="259" w:lineRule="auto"/>
    </w:pPr>
    <w:rPr>
      <w:rFonts w:eastAsiaTheme="minorEastAsia" w:cs="Times New Roman"/>
      <w:sz w:val="22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FD0BC0"/>
    <w:pPr>
      <w:spacing w:after="100" w:line="259" w:lineRule="auto"/>
      <w:ind w:left="440"/>
    </w:pPr>
    <w:rPr>
      <w:rFonts w:eastAsiaTheme="minorEastAsia" w:cs="Times New Roman"/>
      <w:sz w:val="22"/>
      <w:szCs w:val="22"/>
      <w:lang w:val="en-US"/>
    </w:rPr>
  </w:style>
  <w:style w:type="character" w:customStyle="1" w:styleId="break-words">
    <w:name w:val="break-words"/>
    <w:basedOn w:val="DefaultParagraphFont"/>
    <w:rsid w:val="00707512"/>
  </w:style>
  <w:style w:type="character" w:customStyle="1" w:styleId="visually-hidden">
    <w:name w:val="visually-hidden"/>
    <w:basedOn w:val="DefaultParagraphFont"/>
    <w:rsid w:val="00707512"/>
  </w:style>
  <w:style w:type="character" w:styleId="CommentReference">
    <w:name w:val="annotation reference"/>
    <w:basedOn w:val="DefaultParagraphFont"/>
    <w:uiPriority w:val="99"/>
    <w:semiHidden/>
    <w:unhideWhenUsed/>
    <w:rsid w:val="001608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08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08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08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08A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C1288"/>
  </w:style>
  <w:style w:type="character" w:styleId="Strong">
    <w:name w:val="Strong"/>
    <w:basedOn w:val="DefaultParagraphFont"/>
    <w:uiPriority w:val="22"/>
    <w:qFormat/>
    <w:rsid w:val="00EA5D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9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43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3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7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4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4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pbp.org.uk" TargetMode="External"/><Relationship Id="rId2" Type="http://schemas.openxmlformats.org/officeDocument/2006/relationships/image" Target="media/image7.png"/><Relationship Id="rId1" Type="http://schemas.openxmlformats.org/officeDocument/2006/relationships/hyperlink" Target="http://WWW.PRIMARYBUSINESSPARTNERSHIP.ORG.UK" TargetMode="External"/><Relationship Id="rId4" Type="http://schemas.openxmlformats.org/officeDocument/2006/relationships/hyperlink" Target="mailto:info@cforlp.org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.shortcut-targets-by-id\0BzEwvk3FMHEeZlQzb243RzZNTHM\Marketing\Brand%20Guidelines\4.%20WORD%20TEMPLATES\Word%20Template%201%20-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c7fd58-bcf8-457a-9eef-035eb128e379">
      <Terms xmlns="http://schemas.microsoft.com/office/infopath/2007/PartnerControls"/>
    </lcf76f155ced4ddcb4097134ff3c332f>
    <TaxCatchAll xmlns="a1045fd5-da14-4929-a53d-769bde7693a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10625A4ECB044829439499948840F" ma:contentTypeVersion="15" ma:contentTypeDescription="Create a new document." ma:contentTypeScope="" ma:versionID="98d66974d0a9c586af6f8ebbff532793">
  <xsd:schema xmlns:xsd="http://www.w3.org/2001/XMLSchema" xmlns:xs="http://www.w3.org/2001/XMLSchema" xmlns:p="http://schemas.microsoft.com/office/2006/metadata/properties" xmlns:ns2="a7c7fd58-bcf8-457a-9eef-035eb128e379" xmlns:ns3="a1045fd5-da14-4929-a53d-769bde7693a7" targetNamespace="http://schemas.microsoft.com/office/2006/metadata/properties" ma:root="true" ma:fieldsID="bf95cbee28312a4803fe0d513bc17856" ns2:_="" ns3:_="">
    <xsd:import namespace="a7c7fd58-bcf8-457a-9eef-035eb128e379"/>
    <xsd:import namespace="a1045fd5-da14-4929-a53d-769bde7693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7fd58-bcf8-457a-9eef-035eb128e3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cc2da29-7606-4d49-8b72-13e118f1d7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045fd5-da14-4929-a53d-769bde7693a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9424162-76b6-4836-bea4-80bdcfa0f9db}" ma:internalName="TaxCatchAll" ma:showField="CatchAllData" ma:web="a1045fd5-da14-4929-a53d-769bde7693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F14625-E453-42D9-BB89-6D2206D31102}">
  <ds:schemaRefs>
    <ds:schemaRef ds:uri="http://schemas.microsoft.com/office/2006/metadata/properties"/>
    <ds:schemaRef ds:uri="http://schemas.microsoft.com/office/infopath/2007/PartnerControls"/>
    <ds:schemaRef ds:uri="a7c7fd58-bcf8-457a-9eef-035eb128e379"/>
    <ds:schemaRef ds:uri="a1045fd5-da14-4929-a53d-769bde7693a7"/>
  </ds:schemaRefs>
</ds:datastoreItem>
</file>

<file path=customXml/itemProps2.xml><?xml version="1.0" encoding="utf-8"?>
<ds:datastoreItem xmlns:ds="http://schemas.openxmlformats.org/officeDocument/2006/customXml" ds:itemID="{C797DBED-8747-4202-8573-5989387345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0157F3-B2C6-4BB3-BE18-D01F1A9C55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6743C7-B869-4622-8BFC-1D21FDC89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7fd58-bcf8-457a-9eef-035eb128e379"/>
    <ds:schemaRef ds:uri="a1045fd5-da14-4929-a53d-769bde7693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Template 1 - Letterhead</Template>
  <TotalTime>21</TotalTime>
  <Pages>2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Links>
    <vt:vector size="156" baseType="variant">
      <vt:variant>
        <vt:i4>2621442</vt:i4>
      </vt:variant>
      <vt:variant>
        <vt:i4>102</vt:i4>
      </vt:variant>
      <vt:variant>
        <vt:i4>0</vt:i4>
      </vt:variant>
      <vt:variant>
        <vt:i4>5</vt:i4>
      </vt:variant>
      <vt:variant>
        <vt:lpwstr>mailto:lucy.teasdale@cforlp.org.uk</vt:lpwstr>
      </vt:variant>
      <vt:variant>
        <vt:lpwstr/>
      </vt:variant>
      <vt:variant>
        <vt:i4>6488150</vt:i4>
      </vt:variant>
      <vt:variant>
        <vt:i4>99</vt:i4>
      </vt:variant>
      <vt:variant>
        <vt:i4>0</vt:i4>
      </vt:variant>
      <vt:variant>
        <vt:i4>5</vt:i4>
      </vt:variant>
      <vt:variant>
        <vt:lpwstr>https://1drv.ms/f/s!AuUvsz9eSXb3geAjY4aEbyNnJNNI_g?e=aW1ngb</vt:lpwstr>
      </vt:variant>
      <vt:variant>
        <vt:lpwstr/>
      </vt:variant>
      <vt:variant>
        <vt:i4>7602227</vt:i4>
      </vt:variant>
      <vt:variant>
        <vt:i4>96</vt:i4>
      </vt:variant>
      <vt:variant>
        <vt:i4>0</vt:i4>
      </vt:variant>
      <vt:variant>
        <vt:i4>5</vt:i4>
      </vt:variant>
      <vt:variant>
        <vt:lpwstr>https://www.cforlp.org.uk/wp-content/uploads/2024/02/Final_General_Leaflet.pdf</vt:lpwstr>
      </vt:variant>
      <vt:variant>
        <vt:lpwstr/>
      </vt:variant>
      <vt:variant>
        <vt:i4>4063288</vt:i4>
      </vt:variant>
      <vt:variant>
        <vt:i4>93</vt:i4>
      </vt:variant>
      <vt:variant>
        <vt:i4>0</vt:i4>
      </vt:variant>
      <vt:variant>
        <vt:i4>5</vt:i4>
      </vt:variant>
      <vt:variant>
        <vt:lpwstr>https://www.cforlp.org.uk/wp-content/uploads/2024/02/OUR-IMPACT-2022-23.png</vt:lpwstr>
      </vt:variant>
      <vt:variant>
        <vt:lpwstr/>
      </vt:variant>
      <vt:variant>
        <vt:i4>1835092</vt:i4>
      </vt:variant>
      <vt:variant>
        <vt:i4>90</vt:i4>
      </vt:variant>
      <vt:variant>
        <vt:i4>0</vt:i4>
      </vt:variant>
      <vt:variant>
        <vt:i4>5</vt:i4>
      </vt:variant>
      <vt:variant>
        <vt:lpwstr>https://youtu.be/4zw5VjAmdG4?si=zEx7tOYsHKcH-jP0</vt:lpwstr>
      </vt:variant>
      <vt:variant>
        <vt:lpwstr/>
      </vt:variant>
      <vt:variant>
        <vt:i4>7471154</vt:i4>
      </vt:variant>
      <vt:variant>
        <vt:i4>87</vt:i4>
      </vt:variant>
      <vt:variant>
        <vt:i4>0</vt:i4>
      </vt:variant>
      <vt:variant>
        <vt:i4>5</vt:i4>
      </vt:variant>
      <vt:variant>
        <vt:lpwstr>https://forms.gle/nK6YJnkcGDwBkX5m9</vt:lpwstr>
      </vt:variant>
      <vt:variant>
        <vt:lpwstr/>
      </vt:variant>
      <vt:variant>
        <vt:i4>5439562</vt:i4>
      </vt:variant>
      <vt:variant>
        <vt:i4>84</vt:i4>
      </vt:variant>
      <vt:variant>
        <vt:i4>0</vt:i4>
      </vt:variant>
      <vt:variant>
        <vt:i4>5</vt:i4>
      </vt:variant>
      <vt:variant>
        <vt:lpwstr>http://www.primarybusinesspartnership.org.uk/</vt:lpwstr>
      </vt:variant>
      <vt:variant>
        <vt:lpwstr/>
      </vt:variant>
      <vt:variant>
        <vt:i4>8192056</vt:i4>
      </vt:variant>
      <vt:variant>
        <vt:i4>81</vt:i4>
      </vt:variant>
      <vt:variant>
        <vt:i4>0</vt:i4>
      </vt:variant>
      <vt:variant>
        <vt:i4>5</vt:i4>
      </vt:variant>
      <vt:variant>
        <vt:lpwstr>https://www.primarybusinesspartnership.org.uk/</vt:lpwstr>
      </vt:variant>
      <vt:variant>
        <vt:lpwstr/>
      </vt:variant>
      <vt:variant>
        <vt:i4>3604582</vt:i4>
      </vt:variant>
      <vt:variant>
        <vt:i4>78</vt:i4>
      </vt:variant>
      <vt:variant>
        <vt:i4>0</vt:i4>
      </vt:variant>
      <vt:variant>
        <vt:i4>5</vt:i4>
      </vt:variant>
      <vt:variant>
        <vt:lpwstr>https://1drv.ms/f/s!AuUvsz9eSXb3gdZxDttLJ-b71-DwGA?e=rOS8NG</vt:lpwstr>
      </vt:variant>
      <vt:variant>
        <vt:lpwstr/>
      </vt:variant>
      <vt:variant>
        <vt:i4>5570584</vt:i4>
      </vt:variant>
      <vt:variant>
        <vt:i4>75</vt:i4>
      </vt:variant>
      <vt:variant>
        <vt:i4>0</vt:i4>
      </vt:variant>
      <vt:variant>
        <vt:i4>5</vt:i4>
      </vt:variant>
      <vt:variant>
        <vt:lpwstr>https://www.linkedin.com/company/sellafield-ltd/</vt:lpwstr>
      </vt:variant>
      <vt:variant>
        <vt:lpwstr/>
      </vt:variant>
      <vt:variant>
        <vt:i4>8257642</vt:i4>
      </vt:variant>
      <vt:variant>
        <vt:i4>72</vt:i4>
      </vt:variant>
      <vt:variant>
        <vt:i4>0</vt:i4>
      </vt:variant>
      <vt:variant>
        <vt:i4>5</vt:i4>
      </vt:variant>
      <vt:variant>
        <vt:lpwstr>https://www.linkedin.com/company/oneaimjv/</vt:lpwstr>
      </vt:variant>
      <vt:variant>
        <vt:lpwstr/>
      </vt:variant>
      <vt:variant>
        <vt:i4>3473505</vt:i4>
      </vt:variant>
      <vt:variant>
        <vt:i4>69</vt:i4>
      </vt:variant>
      <vt:variant>
        <vt:i4>0</vt:i4>
      </vt:variant>
      <vt:variant>
        <vt:i4>5</vt:i4>
      </vt:variant>
      <vt:variant>
        <vt:lpwstr>https://www.linkedin.com/company/centre-for-leadership-performance-cumbria/</vt:lpwstr>
      </vt:variant>
      <vt:variant>
        <vt:lpwstr/>
      </vt:variant>
      <vt:variant>
        <vt:i4>1441817</vt:i4>
      </vt:variant>
      <vt:variant>
        <vt:i4>66</vt:i4>
      </vt:variant>
      <vt:variant>
        <vt:i4>0</vt:i4>
      </vt:variant>
      <vt:variant>
        <vt:i4>5</vt:i4>
      </vt:variant>
      <vt:variant>
        <vt:lpwstr>https://www.linkedin.com/company/primarybusinesspartnership/</vt:lpwstr>
      </vt:variant>
      <vt:variant>
        <vt:lpwstr/>
      </vt:variant>
      <vt:variant>
        <vt:i4>5570584</vt:i4>
      </vt:variant>
      <vt:variant>
        <vt:i4>63</vt:i4>
      </vt:variant>
      <vt:variant>
        <vt:i4>0</vt:i4>
      </vt:variant>
      <vt:variant>
        <vt:i4>5</vt:i4>
      </vt:variant>
      <vt:variant>
        <vt:lpwstr>https://www.linkedin.com/company/sellafield-ltd/</vt:lpwstr>
      </vt:variant>
      <vt:variant>
        <vt:lpwstr/>
      </vt:variant>
      <vt:variant>
        <vt:i4>8257642</vt:i4>
      </vt:variant>
      <vt:variant>
        <vt:i4>60</vt:i4>
      </vt:variant>
      <vt:variant>
        <vt:i4>0</vt:i4>
      </vt:variant>
      <vt:variant>
        <vt:i4>5</vt:i4>
      </vt:variant>
      <vt:variant>
        <vt:lpwstr>https://www.linkedin.com/company/oneaimjv/</vt:lpwstr>
      </vt:variant>
      <vt:variant>
        <vt:lpwstr/>
      </vt:variant>
      <vt:variant>
        <vt:i4>3473505</vt:i4>
      </vt:variant>
      <vt:variant>
        <vt:i4>57</vt:i4>
      </vt:variant>
      <vt:variant>
        <vt:i4>0</vt:i4>
      </vt:variant>
      <vt:variant>
        <vt:i4>5</vt:i4>
      </vt:variant>
      <vt:variant>
        <vt:lpwstr>https://www.linkedin.com/company/centre-for-leadership-performance-cumbria/</vt:lpwstr>
      </vt:variant>
      <vt:variant>
        <vt:lpwstr/>
      </vt:variant>
      <vt:variant>
        <vt:i4>1441817</vt:i4>
      </vt:variant>
      <vt:variant>
        <vt:i4>54</vt:i4>
      </vt:variant>
      <vt:variant>
        <vt:i4>0</vt:i4>
      </vt:variant>
      <vt:variant>
        <vt:i4>5</vt:i4>
      </vt:variant>
      <vt:variant>
        <vt:lpwstr>https://www.linkedin.com/company/primarybusinesspartnership/</vt:lpwstr>
      </vt:variant>
      <vt:variant>
        <vt:lpwstr/>
      </vt:variant>
      <vt:variant>
        <vt:i4>6488150</vt:i4>
      </vt:variant>
      <vt:variant>
        <vt:i4>51</vt:i4>
      </vt:variant>
      <vt:variant>
        <vt:i4>0</vt:i4>
      </vt:variant>
      <vt:variant>
        <vt:i4>5</vt:i4>
      </vt:variant>
      <vt:variant>
        <vt:lpwstr>https://1drv.ms/f/s!AuUvsz9eSXb3geAjY4aEbyNnJNNI_g?e=aW1ngb</vt:lpwstr>
      </vt:variant>
      <vt:variant>
        <vt:lpwstr/>
      </vt:variant>
      <vt:variant>
        <vt:i4>1703985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_Toc162964467</vt:lpwstr>
      </vt:variant>
      <vt:variant>
        <vt:i4>1703985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_Toc162964466</vt:lpwstr>
      </vt:variant>
      <vt:variant>
        <vt:i4>1703985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_Toc162964465</vt:lpwstr>
      </vt:variant>
      <vt:variant>
        <vt:i4>1703985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_Toc162964464</vt:lpwstr>
      </vt:variant>
      <vt:variant>
        <vt:i4>1703985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_Toc162964463</vt:lpwstr>
      </vt:variant>
      <vt:variant>
        <vt:i4>1703985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_Toc162964462</vt:lpwstr>
      </vt:variant>
      <vt:variant>
        <vt:i4>1703985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_Toc162964461</vt:lpwstr>
      </vt:variant>
      <vt:variant>
        <vt:i4>1703985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_Toc162964460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Lucy Teasdale</cp:lastModifiedBy>
  <cp:revision>3</cp:revision>
  <cp:lastPrinted>2024-04-09T16:26:00Z</cp:lastPrinted>
  <dcterms:created xsi:type="dcterms:W3CDTF">2025-03-18T15:03:00Z</dcterms:created>
  <dcterms:modified xsi:type="dcterms:W3CDTF">2025-03-18T15:04:00Z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0x01010076310625A4ECB044829439499948840F</vt:lpwstr>
  </property>
  <property fmtid="{D5CDD505-2E9C-101B-9397-08002B2CF9AE}" pid="3" name="MediaServiceImageTags">
    <vt:lpwstr/>
  </property>
</Properties>
</file>